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bookmarkStart w:id="0" w:name="_GoBack"/>
      <w:bookmarkEnd w:id="0"/>
      <w:r w:rsidRPr="00B268E7">
        <w:rPr>
          <w:rFonts w:ascii="Arial" w:hAnsi="Arial" w:cs="Arial"/>
          <w:b/>
          <w:sz w:val="24"/>
          <w:szCs w:val="21"/>
        </w:rPr>
        <w:t>Event 101  Boys 12-13 200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IM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Gibson, Jake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2:40.53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Slessor, Conrad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2:41.49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MacDonald, Calvin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Basc</w:t>
      </w:r>
      <w:r w:rsidRPr="00B268E7">
        <w:rPr>
          <w:rFonts w:ascii="Arial Narrow" w:hAnsi="Arial Narrow" w:cs="Courier New"/>
          <w:szCs w:val="21"/>
        </w:rPr>
        <w:tab/>
        <w:t>2:43.35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Nicolson, Tom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Delting</w:t>
      </w:r>
      <w:r w:rsidRPr="00B268E7">
        <w:rPr>
          <w:rFonts w:ascii="Arial Narrow" w:hAnsi="Arial Narrow" w:cs="Courier New"/>
          <w:szCs w:val="21"/>
        </w:rPr>
        <w:tab/>
        <w:t>2:46.79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Broadley, Ryan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2:47.47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Carter, Joe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Delting</w:t>
      </w:r>
      <w:r w:rsidRPr="00B268E7">
        <w:rPr>
          <w:rFonts w:ascii="Arial Narrow" w:hAnsi="Arial Narrow" w:cs="Courier New"/>
          <w:szCs w:val="21"/>
        </w:rPr>
        <w:tab/>
        <w:t>2:47.65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Clark, Alex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Garioch</w:t>
      </w:r>
      <w:r w:rsidRPr="00B268E7">
        <w:rPr>
          <w:rFonts w:ascii="Arial Narrow" w:hAnsi="Arial Narrow" w:cs="Courier New"/>
          <w:szCs w:val="21"/>
        </w:rPr>
        <w:tab/>
        <w:t>2:49.21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>
        <w:rPr>
          <w:rFonts w:ascii="Arial Narrow" w:hAnsi="Arial Narrow" w:cs="Courier New"/>
        </w:rPr>
        <w:tab/>
        <w:t>Club</w:t>
      </w:r>
      <w:r w:rsidRPr="00B268E7">
        <w:rPr>
          <w:rFonts w:ascii="Arial Narrow" w:hAnsi="Arial Narrow" w:cs="Courier New"/>
          <w:szCs w:val="21"/>
        </w:rPr>
        <w:t>b, Finlay M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2:51.58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Bullough, Magnus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Delting</w:t>
      </w:r>
      <w:r w:rsidRPr="00B268E7">
        <w:rPr>
          <w:rFonts w:ascii="Arial Narrow" w:hAnsi="Arial Narrow" w:cs="Courier New"/>
          <w:szCs w:val="21"/>
        </w:rPr>
        <w:tab/>
        <w:t>2:53.20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Brodie, Andrew I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2:53.83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Komar, William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2:55.74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Arthur, Cameron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2:56.11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Hayes, Ciaran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2:57.80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14</w:t>
      </w:r>
      <w:r w:rsidRPr="00B268E7">
        <w:rPr>
          <w:rFonts w:ascii="Arial Narrow" w:hAnsi="Arial Narrow" w:cs="Courier New"/>
          <w:szCs w:val="21"/>
        </w:rPr>
        <w:tab/>
        <w:t>Masson, James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3:03.93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---</w:t>
      </w:r>
      <w:r w:rsidRPr="00B268E7">
        <w:rPr>
          <w:rFonts w:ascii="Arial Narrow" w:hAnsi="Arial Narrow" w:cs="Courier New"/>
          <w:szCs w:val="21"/>
        </w:rPr>
        <w:tab/>
        <w:t>Carroll, Owen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Forres</w:t>
      </w:r>
      <w:r w:rsidRPr="00B268E7">
        <w:rPr>
          <w:rFonts w:ascii="Arial Narrow" w:hAnsi="Arial Narrow" w:cs="Courier New"/>
          <w:szCs w:val="21"/>
        </w:rPr>
        <w:tab/>
        <w:t>DQ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---</w:t>
      </w:r>
      <w:r w:rsidRPr="00B268E7">
        <w:rPr>
          <w:rFonts w:ascii="Arial Narrow" w:hAnsi="Arial Narrow" w:cs="Courier New"/>
          <w:szCs w:val="21"/>
        </w:rPr>
        <w:tab/>
        <w:t>Lennox, Kieran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Basc</w:t>
      </w:r>
      <w:r w:rsidRPr="00B268E7">
        <w:rPr>
          <w:rFonts w:ascii="Arial Narrow" w:hAnsi="Arial Narrow" w:cs="Courier New"/>
          <w:szCs w:val="21"/>
        </w:rPr>
        <w:tab/>
        <w:t>DQ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headerReference w:type="default" r:id="rId7"/>
          <w:footerReference w:type="default" r:id="rId8"/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101  Boys 14 Year Olds 200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IM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Travis, Cameron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2:26.88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Taylor, Jon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2:30.47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Taylor, Sam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2:30.99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Sandison, Harry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2:39.86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Liversedge, Corey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Upp Deeside</w:t>
      </w:r>
      <w:r w:rsidRPr="00B268E7">
        <w:rPr>
          <w:rFonts w:ascii="Arial Narrow" w:hAnsi="Arial Narrow" w:cs="Courier New"/>
          <w:szCs w:val="21"/>
        </w:rPr>
        <w:tab/>
        <w:t>2:39.94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Kirkpatrick, Daniel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2:41.13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Siggins, Darragh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2:45.45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Macmillan, Philip J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2:47.16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Robinson, Rayan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2:47.86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Quantrill, Jamie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2:47.95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Alexander, Ross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2:54.78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Stewart, Douglas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Upp Deeside</w:t>
      </w:r>
      <w:r w:rsidRPr="00B268E7">
        <w:rPr>
          <w:rFonts w:ascii="Arial Narrow" w:hAnsi="Arial Narrow" w:cs="Courier New"/>
          <w:szCs w:val="21"/>
        </w:rPr>
        <w:tab/>
        <w:t>2:57.45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---</w:t>
      </w:r>
      <w:r w:rsidRPr="00B268E7">
        <w:rPr>
          <w:rFonts w:ascii="Arial Narrow" w:hAnsi="Arial Narrow" w:cs="Courier New"/>
          <w:szCs w:val="21"/>
        </w:rPr>
        <w:tab/>
        <w:t>Fraser, James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DQ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101  Boys 15 Year Olds 200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IM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Cousins, Finley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2:23.69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Smith, Lewis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2:29.86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Agnew, Callum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2:30.52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Weir, Lucas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Nairn</w:t>
      </w:r>
      <w:r w:rsidRPr="00B268E7">
        <w:rPr>
          <w:rFonts w:ascii="Arial Narrow" w:hAnsi="Arial Narrow" w:cs="Courier New"/>
          <w:szCs w:val="21"/>
        </w:rPr>
        <w:tab/>
        <w:t>2:30.91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Brown, Calvin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2:32.46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Currie, Euan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Ythan</w:t>
      </w:r>
      <w:r w:rsidRPr="00B268E7">
        <w:rPr>
          <w:rFonts w:ascii="Arial Narrow" w:hAnsi="Arial Narrow" w:cs="Courier New"/>
          <w:szCs w:val="21"/>
        </w:rPr>
        <w:tab/>
        <w:t>2:32.70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Millar, Adam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2:32.74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Hall, Joel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2:33.88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Taylor, Callum S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2:37.95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Sharpe, Cameron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2:39.31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Murray, Simon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2:40.74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Stewart, Darryl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2:40.77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Sherrit, Connor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2:55.44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14</w:t>
      </w:r>
      <w:r w:rsidRPr="00B268E7">
        <w:rPr>
          <w:rFonts w:ascii="Arial Narrow" w:hAnsi="Arial Narrow" w:cs="Courier New"/>
          <w:szCs w:val="21"/>
        </w:rPr>
        <w:tab/>
        <w:t>Strasdin, Thomas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2:56.70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15</w:t>
      </w:r>
      <w:r w:rsidRPr="00B268E7">
        <w:rPr>
          <w:rFonts w:ascii="Arial Narrow" w:hAnsi="Arial Narrow" w:cs="Courier New"/>
          <w:szCs w:val="21"/>
        </w:rPr>
        <w:tab/>
        <w:t>Leonard, Matthew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2:57.26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16</w:t>
      </w:r>
      <w:r w:rsidRPr="00B268E7">
        <w:rPr>
          <w:rFonts w:ascii="Arial Narrow" w:hAnsi="Arial Narrow" w:cs="Courier New"/>
          <w:szCs w:val="21"/>
        </w:rPr>
        <w:tab/>
        <w:t>Scoular, Scott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3:03.36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br w:type="column"/>
      </w:r>
      <w:r w:rsidRPr="00B268E7">
        <w:rPr>
          <w:rFonts w:ascii="Arial" w:hAnsi="Arial" w:cs="Arial"/>
          <w:b/>
          <w:sz w:val="24"/>
          <w:szCs w:val="21"/>
        </w:rPr>
        <w:lastRenderedPageBreak/>
        <w:t>Event 101  Boys 16 Year Olds 200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IM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Lindsay, Ethan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2:16.33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Arthur, Andrew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2:22.28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Hutcheon, Mark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2:24.35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Hanlon, Matthew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Western Isles</w:t>
      </w:r>
      <w:r w:rsidRPr="00B268E7">
        <w:rPr>
          <w:rFonts w:ascii="Arial Narrow" w:hAnsi="Arial Narrow" w:cs="Courier New"/>
          <w:szCs w:val="21"/>
        </w:rPr>
        <w:tab/>
        <w:t>2:28.94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Miskiewicz, Dariusz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2:29.10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Dickson, Craig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2:33.89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Heard, Finn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2:36.26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Petrie, Liam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Upp Deeside</w:t>
      </w:r>
      <w:r w:rsidRPr="00B268E7">
        <w:rPr>
          <w:rFonts w:ascii="Arial Narrow" w:hAnsi="Arial Narrow" w:cs="Courier New"/>
          <w:szCs w:val="21"/>
        </w:rPr>
        <w:tab/>
        <w:t>2:36.51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Nicol, James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Forres</w:t>
      </w:r>
      <w:r w:rsidRPr="00B268E7">
        <w:rPr>
          <w:rFonts w:ascii="Arial Narrow" w:hAnsi="Arial Narrow" w:cs="Courier New"/>
          <w:szCs w:val="21"/>
        </w:rPr>
        <w:tab/>
        <w:t>2:37.25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Smith, Michael J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2:51.89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---</w:t>
      </w:r>
      <w:r w:rsidRPr="00B268E7">
        <w:rPr>
          <w:rFonts w:ascii="Arial Narrow" w:hAnsi="Arial Narrow" w:cs="Courier New"/>
          <w:szCs w:val="21"/>
        </w:rPr>
        <w:tab/>
        <w:t>Burgon, Hamish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DQ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101  Boys 17-18 200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IM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McMillan, Innes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2:16.79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Kennedy, Fergus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2:19.12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Squires, Graeme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Nairn</w:t>
      </w:r>
      <w:r w:rsidRPr="00B268E7">
        <w:rPr>
          <w:rFonts w:ascii="Arial Narrow" w:hAnsi="Arial Narrow" w:cs="Courier New"/>
          <w:szCs w:val="21"/>
        </w:rPr>
        <w:tab/>
        <w:t>2:22.27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Hall, Zack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2:24.38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Blance, Angus G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2:27.04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Barnett, Gregor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2:28.44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Esson, Mitchell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Basc</w:t>
      </w:r>
      <w:r w:rsidRPr="00B268E7">
        <w:rPr>
          <w:rFonts w:ascii="Arial Narrow" w:hAnsi="Arial Narrow" w:cs="Courier New"/>
          <w:szCs w:val="21"/>
        </w:rPr>
        <w:tab/>
        <w:t>2:29.99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Hamilton, Jack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Lochaber Lei</w:t>
      </w:r>
      <w:r w:rsidRPr="00B268E7">
        <w:rPr>
          <w:rFonts w:ascii="Arial Narrow" w:hAnsi="Arial Narrow" w:cs="Courier New"/>
          <w:szCs w:val="21"/>
        </w:rPr>
        <w:tab/>
        <w:t>2:31.45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Meldrum, Bradley C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2:38.42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Bremner, Daniel J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2:51.29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102  Girls 12-13 200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Perry, Sienna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2:21.52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Bruce, Natalie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2:28.23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Clark, Evie-Jay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Lochaber Lei</w:t>
      </w:r>
      <w:r w:rsidRPr="00B268E7">
        <w:rPr>
          <w:rFonts w:ascii="Arial Narrow" w:hAnsi="Arial Narrow" w:cs="Courier New"/>
          <w:szCs w:val="21"/>
        </w:rPr>
        <w:tab/>
        <w:t>2:31.86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Calder, Lisa-Marie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2:31.99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Reece, Laura L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2:32.72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Reilly, Sophie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Peterhead Asc</w:t>
      </w:r>
      <w:r w:rsidRPr="00B268E7">
        <w:rPr>
          <w:rFonts w:ascii="Arial Narrow" w:hAnsi="Arial Narrow" w:cs="Courier New"/>
          <w:szCs w:val="21"/>
        </w:rPr>
        <w:tab/>
        <w:t>2:32.90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Wiseman, Malaena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Lerwick</w:t>
      </w:r>
      <w:r w:rsidRPr="00B268E7">
        <w:rPr>
          <w:rFonts w:ascii="Arial Narrow" w:hAnsi="Arial Narrow" w:cs="Courier New"/>
          <w:szCs w:val="21"/>
        </w:rPr>
        <w:tab/>
        <w:t>2:33.14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Ross, Hannah 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2:33.21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Nairn, Jessica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2:33.81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Hendren, Tegan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2:34.33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Urquhart, Erin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2:34.81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Calder, Sophie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2:36.88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Johnston, Lilly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2:38.51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14</w:t>
      </w:r>
      <w:r w:rsidRPr="00B268E7">
        <w:rPr>
          <w:rFonts w:ascii="Arial Narrow" w:hAnsi="Arial Narrow" w:cs="Courier New"/>
          <w:szCs w:val="21"/>
        </w:rPr>
        <w:tab/>
        <w:t>Menzies, Isla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Hasc</w:t>
      </w:r>
      <w:r w:rsidRPr="00B268E7">
        <w:rPr>
          <w:rFonts w:ascii="Arial Narrow" w:hAnsi="Arial Narrow" w:cs="Courier New"/>
          <w:szCs w:val="21"/>
        </w:rPr>
        <w:tab/>
        <w:t>2:41.84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15</w:t>
      </w:r>
      <w:r w:rsidRPr="00B268E7">
        <w:rPr>
          <w:rFonts w:ascii="Arial Narrow" w:hAnsi="Arial Narrow" w:cs="Courier New"/>
          <w:szCs w:val="21"/>
        </w:rPr>
        <w:tab/>
        <w:t>Beattie, Elise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Upp Deeside</w:t>
      </w:r>
      <w:r w:rsidRPr="00B268E7">
        <w:rPr>
          <w:rFonts w:ascii="Arial Narrow" w:hAnsi="Arial Narrow" w:cs="Courier New"/>
          <w:szCs w:val="21"/>
        </w:rPr>
        <w:tab/>
        <w:t>2:47.20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102  Girls 14 Year Olds 200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Hall, Kailyn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2:11.77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Slessor, Anya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UoAPST</w:t>
      </w:r>
      <w:r w:rsidRPr="00B268E7">
        <w:rPr>
          <w:rFonts w:ascii="Arial Narrow" w:hAnsi="Arial Narrow" w:cs="Courier New"/>
          <w:szCs w:val="21"/>
        </w:rPr>
        <w:tab/>
        <w:t>2:15.47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MacLean, Jenna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Lochaber Lei</w:t>
      </w:r>
      <w:r w:rsidRPr="00B268E7">
        <w:rPr>
          <w:rFonts w:ascii="Arial Narrow" w:hAnsi="Arial Narrow" w:cs="Courier New"/>
          <w:szCs w:val="21"/>
        </w:rPr>
        <w:tab/>
        <w:t>2:15.73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Yule, Isla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2:18.35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Hay, Katie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2:18.67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Schulz, Jessica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Nairn</w:t>
      </w:r>
      <w:r w:rsidRPr="00B268E7">
        <w:rPr>
          <w:rFonts w:ascii="Arial Narrow" w:hAnsi="Arial Narrow" w:cs="Courier New"/>
          <w:szCs w:val="21"/>
        </w:rPr>
        <w:tab/>
        <w:t>2:25.85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Alexander, Lucy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2:27.92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MacPherson, Alice Ann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Lochaber Lei</w:t>
      </w:r>
      <w:r w:rsidRPr="00B268E7">
        <w:rPr>
          <w:rFonts w:ascii="Arial Narrow" w:hAnsi="Arial Narrow" w:cs="Courier New"/>
          <w:szCs w:val="21"/>
        </w:rPr>
        <w:tab/>
        <w:t>2:28.35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Riach, Jessica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2:28.83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Smith, Hannah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2:31.36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Jones, Freja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2:31.48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---</w:t>
      </w:r>
      <w:r w:rsidRPr="00B268E7">
        <w:rPr>
          <w:rFonts w:ascii="Arial Narrow" w:hAnsi="Arial Narrow" w:cs="Courier New"/>
          <w:szCs w:val="21"/>
        </w:rPr>
        <w:tab/>
        <w:t>Maclennan, Mairi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Western Isles</w:t>
      </w:r>
      <w:r w:rsidRPr="00B268E7">
        <w:rPr>
          <w:rFonts w:ascii="Arial Narrow" w:hAnsi="Arial Narrow" w:cs="Courier New"/>
          <w:szCs w:val="21"/>
        </w:rPr>
        <w:tab/>
        <w:t>DNF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br w:type="column"/>
      </w:r>
      <w:r w:rsidRPr="00B268E7">
        <w:rPr>
          <w:rFonts w:ascii="Arial" w:hAnsi="Arial" w:cs="Arial"/>
          <w:b/>
          <w:sz w:val="24"/>
          <w:szCs w:val="21"/>
        </w:rPr>
        <w:lastRenderedPageBreak/>
        <w:t>Event 102  Girls 15 Year Olds 200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Wright, Annabelle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2:14.93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Beattie, Louise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2:21.01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Wood, Maree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Tain</w:t>
      </w:r>
      <w:r w:rsidRPr="00B268E7">
        <w:rPr>
          <w:rFonts w:ascii="Arial Narrow" w:hAnsi="Arial Narrow" w:cs="Courier New"/>
          <w:szCs w:val="21"/>
        </w:rPr>
        <w:tab/>
        <w:t>2:22.62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Ratter, Kaila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Delting</w:t>
      </w:r>
      <w:r w:rsidRPr="00B268E7">
        <w:rPr>
          <w:rFonts w:ascii="Arial Narrow" w:hAnsi="Arial Narrow" w:cs="Courier New"/>
          <w:szCs w:val="21"/>
        </w:rPr>
        <w:tab/>
        <w:t>2:23.18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Wisely, Daisy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2:24.84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Rattray, Beth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2:26.18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Blance, Jean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2:29.06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Smith-Macaulay, Rosie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Nairn</w:t>
      </w:r>
      <w:r w:rsidRPr="00B268E7">
        <w:rPr>
          <w:rFonts w:ascii="Arial Narrow" w:hAnsi="Arial Narrow" w:cs="Courier New"/>
          <w:szCs w:val="21"/>
        </w:rPr>
        <w:tab/>
        <w:t>2:29.87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McCulloch, Margaret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2:30.61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Rosie, Caitlin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Stonehaven</w:t>
      </w:r>
      <w:r w:rsidRPr="00B268E7">
        <w:rPr>
          <w:rFonts w:ascii="Arial Narrow" w:hAnsi="Arial Narrow" w:cs="Courier New"/>
          <w:szCs w:val="21"/>
        </w:rPr>
        <w:tab/>
        <w:t>2:32.88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Blanchard, Hannah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2:34.52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Morton, Janey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2:39.86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102  Girls 16 Year Olds 200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Alcaras, Gaia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UoAPST</w:t>
      </w:r>
      <w:r w:rsidRPr="00B268E7">
        <w:rPr>
          <w:rFonts w:ascii="Arial Narrow" w:hAnsi="Arial Narrow" w:cs="Courier New"/>
          <w:szCs w:val="21"/>
        </w:rPr>
        <w:tab/>
        <w:t>2:06.64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Reid, Rebecca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2:12.62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Calder, Emma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2:21.72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Mann, Ellen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2:22.20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Murray, Emma A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2:25.51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Rodwell, Sarah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Hasc</w:t>
      </w:r>
      <w:r w:rsidRPr="00B268E7">
        <w:rPr>
          <w:rFonts w:ascii="Arial Narrow" w:hAnsi="Arial Narrow" w:cs="Courier New"/>
          <w:szCs w:val="21"/>
        </w:rPr>
        <w:tab/>
        <w:t>2:28.46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Mackay, Alex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Thurso</w:t>
      </w:r>
      <w:r w:rsidRPr="00B268E7">
        <w:rPr>
          <w:rFonts w:ascii="Arial Narrow" w:hAnsi="Arial Narrow" w:cs="Courier New"/>
          <w:szCs w:val="21"/>
        </w:rPr>
        <w:tab/>
        <w:t>2:29.60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Riach, Emily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Ythan</w:t>
      </w:r>
      <w:r w:rsidRPr="00B268E7">
        <w:rPr>
          <w:rFonts w:ascii="Arial Narrow" w:hAnsi="Arial Narrow" w:cs="Courier New"/>
          <w:szCs w:val="21"/>
        </w:rPr>
        <w:tab/>
        <w:t>2:32.48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Berryman, Meg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2:33.38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Lyon, Rachael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2:34.28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Carty, Jenna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Forres</w:t>
      </w:r>
      <w:r w:rsidRPr="00B268E7">
        <w:rPr>
          <w:rFonts w:ascii="Arial Narrow" w:hAnsi="Arial Narrow" w:cs="Courier New"/>
          <w:szCs w:val="21"/>
        </w:rPr>
        <w:tab/>
        <w:t>2:35.87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Sinclair, Becky K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2:43.67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Taylor, Kelsi I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2:43.93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102  Girls 17-18 200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Alcaras, Alice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2:07.48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Budge, Isla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Western Isles</w:t>
      </w:r>
      <w:r w:rsidRPr="00B268E7">
        <w:rPr>
          <w:rFonts w:ascii="Arial Narrow" w:hAnsi="Arial Narrow" w:cs="Courier New"/>
          <w:szCs w:val="21"/>
        </w:rPr>
        <w:tab/>
        <w:t>2:17.20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Prosser, Fay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Forres</w:t>
      </w:r>
      <w:r w:rsidRPr="00B268E7">
        <w:rPr>
          <w:rFonts w:ascii="Arial Narrow" w:hAnsi="Arial Narrow" w:cs="Courier New"/>
          <w:szCs w:val="21"/>
        </w:rPr>
        <w:tab/>
        <w:t>2:17.27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Stewart, Kirsty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2:17.80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Smith, Jasmin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South Main</w:t>
      </w:r>
      <w:r w:rsidRPr="00B268E7">
        <w:rPr>
          <w:rFonts w:ascii="Arial Narrow" w:hAnsi="Arial Narrow" w:cs="Courier New"/>
          <w:szCs w:val="21"/>
        </w:rPr>
        <w:tab/>
        <w:t>2:19.40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Fenwick, Hannah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2:19.81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Ross, Lois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2:20.47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Woolley, Rachael Louise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2:21.02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McAllister, Mia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2:21.25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Turnbull, Chloe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2:21.52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Kerr, Hannah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2:22.38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Milne, Ellen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2:24.21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Wilson, Kirstin E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2:33.90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14</w:t>
      </w:r>
      <w:r w:rsidRPr="00B268E7">
        <w:rPr>
          <w:rFonts w:ascii="Arial Narrow" w:hAnsi="Arial Narrow" w:cs="Courier New"/>
          <w:szCs w:val="21"/>
        </w:rPr>
        <w:tab/>
        <w:t>Assady, Ronya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2:34.81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102  Girls 19-24 200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Beck, Ailsa</w:t>
      </w:r>
      <w:r w:rsidRPr="00B268E7">
        <w:rPr>
          <w:rFonts w:ascii="Arial Narrow" w:hAnsi="Arial Narrow" w:cs="Courier New"/>
          <w:szCs w:val="21"/>
        </w:rPr>
        <w:tab/>
        <w:t xml:space="preserve"> 19</w:t>
      </w:r>
      <w:r w:rsidRPr="00B268E7">
        <w:rPr>
          <w:rFonts w:ascii="Arial Narrow" w:hAnsi="Arial Narrow" w:cs="Courier New"/>
          <w:szCs w:val="21"/>
        </w:rPr>
        <w:tab/>
        <w:t>Stonehaven</w:t>
      </w:r>
      <w:r w:rsidRPr="00B268E7">
        <w:rPr>
          <w:rFonts w:ascii="Arial Narrow" w:hAnsi="Arial Narrow" w:cs="Courier New"/>
          <w:szCs w:val="21"/>
        </w:rPr>
        <w:tab/>
        <w:t>2:24.29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br w:type="column"/>
      </w:r>
      <w:r w:rsidRPr="00B268E7">
        <w:rPr>
          <w:rFonts w:ascii="Arial" w:hAnsi="Arial" w:cs="Arial"/>
          <w:b/>
          <w:sz w:val="24"/>
          <w:szCs w:val="21"/>
        </w:rPr>
        <w:t>Event 103  Boys 12-13 100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Backstroke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Brown, Lucas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1:11.66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Wood, Jacob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1:15.75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Carter, Joe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Delting</w:t>
      </w:r>
      <w:r w:rsidRPr="00B268E7">
        <w:rPr>
          <w:rFonts w:ascii="Arial Narrow" w:hAnsi="Arial Narrow" w:cs="Courier New"/>
          <w:szCs w:val="21"/>
        </w:rPr>
        <w:tab/>
        <w:t>1:16.85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MacDonald, Calvin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Basc</w:t>
      </w:r>
      <w:r w:rsidRPr="00B268E7">
        <w:rPr>
          <w:rFonts w:ascii="Arial Narrow" w:hAnsi="Arial Narrow" w:cs="Courier New"/>
          <w:szCs w:val="21"/>
        </w:rPr>
        <w:tab/>
        <w:t>1:16.88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Gibson, Jake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1:19.33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Dick, Matthew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1:20.32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Cairney, Calum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Ythan</w:t>
      </w:r>
      <w:r w:rsidRPr="00B268E7">
        <w:rPr>
          <w:rFonts w:ascii="Arial Narrow" w:hAnsi="Arial Narrow" w:cs="Courier New"/>
          <w:szCs w:val="21"/>
        </w:rPr>
        <w:tab/>
        <w:t>1:20.57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Thomson, Robbie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1:21.39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Arthur, Cameron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1:21.43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Lennox, Kieran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Basc</w:t>
      </w:r>
      <w:r w:rsidRPr="00B268E7">
        <w:rPr>
          <w:rFonts w:ascii="Arial Narrow" w:hAnsi="Arial Narrow" w:cs="Courier New"/>
          <w:szCs w:val="21"/>
        </w:rPr>
        <w:tab/>
        <w:t>1:21.55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Clark, Alex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Garioch</w:t>
      </w:r>
      <w:r w:rsidRPr="00B268E7">
        <w:rPr>
          <w:rFonts w:ascii="Arial Narrow" w:hAnsi="Arial Narrow" w:cs="Courier New"/>
          <w:szCs w:val="21"/>
        </w:rPr>
        <w:tab/>
        <w:t>1:23.70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Considine, Sean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1:24.28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Bullough, Magnus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Delting</w:t>
      </w:r>
      <w:r w:rsidRPr="00B268E7">
        <w:rPr>
          <w:rFonts w:ascii="Arial Narrow" w:hAnsi="Arial Narrow" w:cs="Courier New"/>
          <w:szCs w:val="21"/>
        </w:rPr>
        <w:tab/>
        <w:t>1:25.93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14</w:t>
      </w:r>
      <w:r w:rsidRPr="00B268E7">
        <w:rPr>
          <w:rFonts w:ascii="Arial Narrow" w:hAnsi="Arial Narrow" w:cs="Courier New"/>
          <w:szCs w:val="21"/>
        </w:rPr>
        <w:tab/>
        <w:t>Thomson, Calum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1:26.81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15</w:t>
      </w:r>
      <w:r w:rsidRPr="00B268E7">
        <w:rPr>
          <w:rFonts w:ascii="Arial Narrow" w:hAnsi="Arial Narrow" w:cs="Courier New"/>
          <w:szCs w:val="21"/>
        </w:rPr>
        <w:tab/>
        <w:t>Elrick, Lewis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1:29.29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---</w:t>
      </w:r>
      <w:r w:rsidRPr="00B268E7">
        <w:rPr>
          <w:rFonts w:ascii="Arial Narrow" w:hAnsi="Arial Narrow" w:cs="Courier New"/>
          <w:szCs w:val="21"/>
        </w:rPr>
        <w:tab/>
        <w:t>Brodie, Andrew I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DQ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103  Boys 14 Year Olds 100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Backstroke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Travis, Cameron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1:06.66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Strachan, Ross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1:09.69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Coull, James C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1:11.98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Siggins, Darragh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1:13.59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Ward, Logan J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1:15.03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Liversedge, Corey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Upp Deeside</w:t>
      </w:r>
      <w:r w:rsidRPr="00B268E7">
        <w:rPr>
          <w:rFonts w:ascii="Arial Narrow" w:hAnsi="Arial Narrow" w:cs="Courier New"/>
          <w:szCs w:val="21"/>
        </w:rPr>
        <w:tab/>
        <w:t>1:15.64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Sandison, Harry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1:17.09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Hay, Lewis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Ythan</w:t>
      </w:r>
      <w:r w:rsidRPr="00B268E7">
        <w:rPr>
          <w:rFonts w:ascii="Arial Narrow" w:hAnsi="Arial Narrow" w:cs="Courier New"/>
          <w:szCs w:val="21"/>
        </w:rPr>
        <w:tab/>
        <w:t>1:18.66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Fraser, James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1:18.87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Simpson, Owen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1:19.87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Thompson, Daniel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1:20.30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Stewart, Douglas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Upp Deeside</w:t>
      </w:r>
      <w:r w:rsidRPr="00B268E7">
        <w:rPr>
          <w:rFonts w:ascii="Arial Narrow" w:hAnsi="Arial Narrow" w:cs="Courier New"/>
          <w:szCs w:val="21"/>
        </w:rPr>
        <w:tab/>
        <w:t>1:23.91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Hatrick, Sam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1:24.78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14</w:t>
      </w:r>
      <w:r w:rsidRPr="00B268E7">
        <w:rPr>
          <w:rFonts w:ascii="Arial Narrow" w:hAnsi="Arial Narrow" w:cs="Courier New"/>
          <w:szCs w:val="21"/>
        </w:rPr>
        <w:tab/>
        <w:t>Alexander, Ross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1:25.71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15</w:t>
      </w:r>
      <w:r w:rsidRPr="00B268E7">
        <w:rPr>
          <w:rFonts w:ascii="Arial Narrow" w:hAnsi="Arial Narrow" w:cs="Courier New"/>
          <w:szCs w:val="21"/>
        </w:rPr>
        <w:tab/>
        <w:t>Mackay, Sam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Thurso</w:t>
      </w:r>
      <w:r w:rsidRPr="00B268E7">
        <w:rPr>
          <w:rFonts w:ascii="Arial Narrow" w:hAnsi="Arial Narrow" w:cs="Courier New"/>
          <w:szCs w:val="21"/>
        </w:rPr>
        <w:tab/>
        <w:t>1:27.49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103  Boys 15 Year Olds 100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Backstroke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Taylor, James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1:04.89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Millar, Adam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1:07.99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Currie, Euan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Ythan</w:t>
      </w:r>
      <w:r w:rsidRPr="00B268E7">
        <w:rPr>
          <w:rFonts w:ascii="Arial Narrow" w:hAnsi="Arial Narrow" w:cs="Courier New"/>
          <w:szCs w:val="21"/>
        </w:rPr>
        <w:tab/>
        <w:t>1:08.87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Brown, Matthew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Basc</w:t>
      </w:r>
      <w:r w:rsidRPr="00B268E7">
        <w:rPr>
          <w:rFonts w:ascii="Arial Narrow" w:hAnsi="Arial Narrow" w:cs="Courier New"/>
          <w:szCs w:val="21"/>
        </w:rPr>
        <w:tab/>
        <w:t>1:10.22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Smith, Lewis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1:10.76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Agnew, Callum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1:11.25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Hall, Joel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1:12.28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May, Ewan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Peterhead Asc</w:t>
      </w:r>
      <w:r w:rsidRPr="00B268E7">
        <w:rPr>
          <w:rFonts w:ascii="Arial Narrow" w:hAnsi="Arial Narrow" w:cs="Courier New"/>
          <w:szCs w:val="21"/>
        </w:rPr>
        <w:tab/>
        <w:t>1:12.51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Walker, James C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1:15.70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Stewart, Darryl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1:15.73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Smith, Kieran R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1:17.09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Sharpe, Cameron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1:19.03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Leonard, Matthew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1:24.10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14</w:t>
      </w:r>
      <w:r w:rsidRPr="00B268E7">
        <w:rPr>
          <w:rFonts w:ascii="Arial Narrow" w:hAnsi="Arial Narrow" w:cs="Courier New"/>
          <w:szCs w:val="21"/>
        </w:rPr>
        <w:tab/>
        <w:t>Sherrit, Connor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1:25.79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15</w:t>
      </w:r>
      <w:r w:rsidRPr="00B268E7">
        <w:rPr>
          <w:rFonts w:ascii="Arial Narrow" w:hAnsi="Arial Narrow" w:cs="Courier New"/>
          <w:szCs w:val="21"/>
        </w:rPr>
        <w:tab/>
        <w:t>Scoular, Scott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1:31.15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br w:type="column"/>
      </w:r>
      <w:r w:rsidRPr="00B268E7">
        <w:rPr>
          <w:rFonts w:ascii="Arial" w:hAnsi="Arial" w:cs="Arial"/>
          <w:b/>
          <w:sz w:val="24"/>
          <w:szCs w:val="21"/>
        </w:rPr>
        <w:t>Event 103  Boys 16 Year Olds 100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Backstroke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Barnett, Ewan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1:05.68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Coueslant, Archie C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1:05.69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Miskiewicz, Dariusz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1:07.52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Sinclair, Aaron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1:08.24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Airey, Andrew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1:08.86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Dickson, Craig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1:09.33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Malcolmson, Luke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1:10.16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Macmillan, Calum A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1:10.40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Hanlon, Matthew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Western Isles</w:t>
      </w:r>
      <w:r w:rsidRPr="00B268E7">
        <w:rPr>
          <w:rFonts w:ascii="Arial Narrow" w:hAnsi="Arial Narrow" w:cs="Courier New"/>
          <w:szCs w:val="21"/>
        </w:rPr>
        <w:tab/>
        <w:t>1:11.73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Grant, Craig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BA Thistle</w:t>
      </w:r>
      <w:r w:rsidRPr="00B268E7">
        <w:rPr>
          <w:rFonts w:ascii="Arial Narrow" w:hAnsi="Arial Narrow" w:cs="Courier New"/>
          <w:szCs w:val="21"/>
        </w:rPr>
        <w:tab/>
        <w:t>1:14.12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Heard, Finn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1:14.19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Nicol, James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Forres</w:t>
      </w:r>
      <w:r w:rsidRPr="00B268E7">
        <w:rPr>
          <w:rFonts w:ascii="Arial Narrow" w:hAnsi="Arial Narrow" w:cs="Courier New"/>
          <w:szCs w:val="21"/>
        </w:rPr>
        <w:tab/>
        <w:t>1:14.89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Clark, Kalvin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1:24.59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103  Boys 17-18 100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Backstroke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Kennedy, Nathan Jack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1:04.62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Kennedy, Fergus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1:05.25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Gatton, Andrew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1:07.16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Hall, Zack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1:07.69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Hamilton, Jack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Lochaber Lei</w:t>
      </w:r>
      <w:r w:rsidRPr="00B268E7">
        <w:rPr>
          <w:rFonts w:ascii="Arial Narrow" w:hAnsi="Arial Narrow" w:cs="Courier New"/>
          <w:szCs w:val="21"/>
        </w:rPr>
        <w:tab/>
        <w:t>1:07.84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McMillan, Innes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1:13.67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103  Boys 19-24 100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Backstroke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Johnson, Brendan</w:t>
      </w:r>
      <w:r w:rsidRPr="00B268E7">
        <w:rPr>
          <w:rFonts w:ascii="Arial Narrow" w:hAnsi="Arial Narrow" w:cs="Courier New"/>
          <w:szCs w:val="21"/>
        </w:rPr>
        <w:tab/>
        <w:t xml:space="preserve"> 20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1:04.99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104  Girls 12-13 100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Butterfly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Campbell, Katy A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1:13.94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Masson, Freya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1:15.55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Sellar, Emma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Stonehaven</w:t>
      </w:r>
      <w:r w:rsidRPr="00B268E7">
        <w:rPr>
          <w:rFonts w:ascii="Arial Narrow" w:hAnsi="Arial Narrow" w:cs="Courier New"/>
          <w:szCs w:val="21"/>
        </w:rPr>
        <w:tab/>
        <w:t>1:19.03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Bain, Sophie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Basc</w:t>
      </w:r>
      <w:r w:rsidRPr="00B268E7">
        <w:rPr>
          <w:rFonts w:ascii="Arial Narrow" w:hAnsi="Arial Narrow" w:cs="Courier New"/>
          <w:szCs w:val="21"/>
        </w:rPr>
        <w:tab/>
        <w:t>1:19.49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MacLean, Danni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Lochaber Lei</w:t>
      </w:r>
      <w:r w:rsidRPr="00B268E7">
        <w:rPr>
          <w:rFonts w:ascii="Arial Narrow" w:hAnsi="Arial Narrow" w:cs="Courier New"/>
          <w:szCs w:val="21"/>
        </w:rPr>
        <w:tab/>
        <w:t>1:21.05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Macdonald, Isla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Western Isles</w:t>
      </w:r>
      <w:r w:rsidRPr="00B268E7">
        <w:rPr>
          <w:rFonts w:ascii="Arial Narrow" w:hAnsi="Arial Narrow" w:cs="Courier New"/>
          <w:szCs w:val="21"/>
        </w:rPr>
        <w:tab/>
        <w:t>1:21.28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MacLeod, Olivia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Tain</w:t>
      </w:r>
      <w:r w:rsidRPr="00B268E7">
        <w:rPr>
          <w:rFonts w:ascii="Arial Narrow" w:hAnsi="Arial Narrow" w:cs="Courier New"/>
          <w:szCs w:val="21"/>
        </w:rPr>
        <w:tab/>
        <w:t>1:23.76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Urquhart, Erin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1:24.08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Bristo, Amy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1:25.17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Gault, Eilidh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Ythan</w:t>
      </w:r>
      <w:r w:rsidRPr="00B268E7">
        <w:rPr>
          <w:rFonts w:ascii="Arial Narrow" w:hAnsi="Arial Narrow" w:cs="Courier New"/>
          <w:szCs w:val="21"/>
        </w:rPr>
        <w:tab/>
        <w:t>1:27.13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Spedding, Molly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1:27.20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Petrie, Charlotte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Upp Deeside</w:t>
      </w:r>
      <w:r w:rsidRPr="00B268E7">
        <w:rPr>
          <w:rFonts w:ascii="Arial Narrow" w:hAnsi="Arial Narrow" w:cs="Courier New"/>
          <w:szCs w:val="21"/>
        </w:rPr>
        <w:tab/>
        <w:t>1:29.16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Calder, Lisa-Marie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1:30.30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14</w:t>
      </w:r>
      <w:r w:rsidRPr="00B268E7">
        <w:rPr>
          <w:rFonts w:ascii="Arial Narrow" w:hAnsi="Arial Narrow" w:cs="Courier New"/>
          <w:szCs w:val="21"/>
        </w:rPr>
        <w:tab/>
        <w:t>Cheshire, Maya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1:31.53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15</w:t>
      </w:r>
      <w:r w:rsidRPr="00B268E7">
        <w:rPr>
          <w:rFonts w:ascii="Arial Narrow" w:hAnsi="Arial Narrow" w:cs="Courier New"/>
          <w:szCs w:val="21"/>
        </w:rPr>
        <w:tab/>
        <w:t>Hunter, Emma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Delting</w:t>
      </w:r>
      <w:r w:rsidRPr="00B268E7">
        <w:rPr>
          <w:rFonts w:ascii="Arial Narrow" w:hAnsi="Arial Narrow" w:cs="Courier New"/>
          <w:szCs w:val="21"/>
        </w:rPr>
        <w:tab/>
        <w:t>1:32.77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16</w:t>
      </w:r>
      <w:r w:rsidRPr="00B268E7">
        <w:rPr>
          <w:rFonts w:ascii="Arial Narrow" w:hAnsi="Arial Narrow" w:cs="Courier New"/>
          <w:szCs w:val="21"/>
        </w:rPr>
        <w:tab/>
        <w:t>Beattie, Elise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Upp Deeside</w:t>
      </w:r>
      <w:r w:rsidRPr="00B268E7">
        <w:rPr>
          <w:rFonts w:ascii="Arial Narrow" w:hAnsi="Arial Narrow" w:cs="Courier New"/>
          <w:szCs w:val="21"/>
        </w:rPr>
        <w:tab/>
        <w:t>1:32.93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br w:type="column"/>
      </w:r>
      <w:r w:rsidRPr="00B268E7">
        <w:rPr>
          <w:rFonts w:ascii="Arial" w:hAnsi="Arial" w:cs="Arial"/>
          <w:b/>
          <w:sz w:val="24"/>
          <w:szCs w:val="21"/>
        </w:rPr>
        <w:t>Event 104  Girls 14 Year Olds 100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Butterfly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Slessor, Anya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UoAPST</w:t>
      </w:r>
      <w:r w:rsidRPr="00B268E7">
        <w:rPr>
          <w:rFonts w:ascii="Arial Narrow" w:hAnsi="Arial Narrow" w:cs="Courier New"/>
          <w:szCs w:val="21"/>
        </w:rPr>
        <w:tab/>
        <w:t>1:06.93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Yule, Isla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1:11.26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Carns, Jessica C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1:11.28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Simpson, Holly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1:12.45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MacLean, Jenna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Lochaber Lei</w:t>
      </w:r>
      <w:r w:rsidRPr="00B268E7">
        <w:rPr>
          <w:rFonts w:ascii="Arial Narrow" w:hAnsi="Arial Narrow" w:cs="Courier New"/>
          <w:szCs w:val="21"/>
        </w:rPr>
        <w:tab/>
        <w:t>1:14.44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Hay, Katie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1:14.69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Cassidy, Kate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1:15.47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Riach, Jessica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1:16.79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Maclennan, Mairi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Western Isles</w:t>
      </w:r>
      <w:r w:rsidRPr="00B268E7">
        <w:rPr>
          <w:rFonts w:ascii="Arial Narrow" w:hAnsi="Arial Narrow" w:cs="Courier New"/>
          <w:szCs w:val="21"/>
        </w:rPr>
        <w:tab/>
        <w:t>1:20.99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Killoh, Abbie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Garioch</w:t>
      </w:r>
      <w:r w:rsidRPr="00B268E7">
        <w:rPr>
          <w:rFonts w:ascii="Arial Narrow" w:hAnsi="Arial Narrow" w:cs="Courier New"/>
          <w:szCs w:val="21"/>
        </w:rPr>
        <w:tab/>
        <w:t>1:21.12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Smith, Hannah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1:21.42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Milne, Nicola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1:25.51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MacPherson, Alice Ann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Lochaber Lei</w:t>
      </w:r>
      <w:r w:rsidRPr="00B268E7">
        <w:rPr>
          <w:rFonts w:ascii="Arial Narrow" w:hAnsi="Arial Narrow" w:cs="Courier New"/>
          <w:szCs w:val="21"/>
        </w:rPr>
        <w:tab/>
        <w:t>1:26.51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104  Girls 15 Year Olds 100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Butterfly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Shand, Holly J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1:08.86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MacDonald, Mairi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Basc</w:t>
      </w:r>
      <w:r w:rsidRPr="00B268E7">
        <w:rPr>
          <w:rFonts w:ascii="Arial Narrow" w:hAnsi="Arial Narrow" w:cs="Courier New"/>
          <w:szCs w:val="21"/>
        </w:rPr>
        <w:tab/>
        <w:t>1:11.49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Beattie, Louise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1:12.85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Rosie, Caitlin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Stonehaven</w:t>
      </w:r>
      <w:r w:rsidRPr="00B268E7">
        <w:rPr>
          <w:rFonts w:ascii="Arial Narrow" w:hAnsi="Arial Narrow" w:cs="Courier New"/>
          <w:szCs w:val="21"/>
        </w:rPr>
        <w:tab/>
        <w:t>1:13.31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Ratter, Kaila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Delting</w:t>
      </w:r>
      <w:r w:rsidRPr="00B268E7">
        <w:rPr>
          <w:rFonts w:ascii="Arial Narrow" w:hAnsi="Arial Narrow" w:cs="Courier New"/>
          <w:szCs w:val="21"/>
        </w:rPr>
        <w:tab/>
        <w:t>1:19.64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Rattray, Beth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1:20.72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Officer, Georgia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1:20.92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Irvine, Aimee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Delting</w:t>
      </w:r>
      <w:r w:rsidRPr="00B268E7">
        <w:rPr>
          <w:rFonts w:ascii="Arial Narrow" w:hAnsi="Arial Narrow" w:cs="Courier New"/>
          <w:szCs w:val="21"/>
        </w:rPr>
        <w:tab/>
        <w:t>1:20.94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McDonald, Lucy J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Thurso</w:t>
      </w:r>
      <w:r w:rsidRPr="00B268E7">
        <w:rPr>
          <w:rFonts w:ascii="Arial Narrow" w:hAnsi="Arial Narrow" w:cs="Courier New"/>
          <w:szCs w:val="21"/>
        </w:rPr>
        <w:tab/>
        <w:t>1:21.57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Morland, Scarlett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Nairn</w:t>
      </w:r>
      <w:r w:rsidRPr="00B268E7">
        <w:rPr>
          <w:rFonts w:ascii="Arial Narrow" w:hAnsi="Arial Narrow" w:cs="Courier New"/>
          <w:szCs w:val="21"/>
        </w:rPr>
        <w:tab/>
        <w:t>1:21.73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McCulloch, Margaret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1:21.89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Taylor, Ruth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1:22.04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Smith-Macaulay, Rosie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Nairn</w:t>
      </w:r>
      <w:r w:rsidRPr="00B268E7">
        <w:rPr>
          <w:rFonts w:ascii="Arial Narrow" w:hAnsi="Arial Narrow" w:cs="Courier New"/>
          <w:szCs w:val="21"/>
        </w:rPr>
        <w:tab/>
        <w:t>1:22.39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104  Girls 16 Year Olds 100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Butterfly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Alcaras, Gaia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UoAPST</w:t>
      </w:r>
      <w:r w:rsidRPr="00B268E7">
        <w:rPr>
          <w:rFonts w:ascii="Arial Narrow" w:hAnsi="Arial Narrow" w:cs="Courier New"/>
          <w:szCs w:val="21"/>
        </w:rPr>
        <w:tab/>
        <w:t>1:03.12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Sandison, Lauren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1:08.93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Ogg, Nicole M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1:11.99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Johnston, Isla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1:12.24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Newlands, Georgie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1:13.30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Calder, Emma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1:13.86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Murray, Emma A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1:14.62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Taylor, Shannon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1:23.11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Carty, Jenna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Forres</w:t>
      </w:r>
      <w:r w:rsidRPr="00B268E7">
        <w:rPr>
          <w:rFonts w:ascii="Arial Narrow" w:hAnsi="Arial Narrow" w:cs="Courier New"/>
          <w:szCs w:val="21"/>
        </w:rPr>
        <w:tab/>
        <w:t>1:25.21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Scott, Charlotte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1:28.70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Lyon, Rachael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1:30.70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104  Girls 17-18 100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Butterfly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Perry, Yasmin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1:03.24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Edwards, Ciara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1:08.55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Edwards, Orla A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1:08.92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Turnbull, Chloe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1:12.58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Milne, Ellen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1:14.43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Kerr, Hannah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1:14.49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Budge, Isla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Western Isles</w:t>
      </w:r>
      <w:r w:rsidRPr="00B268E7">
        <w:rPr>
          <w:rFonts w:ascii="Arial Narrow" w:hAnsi="Arial Narrow" w:cs="Courier New"/>
          <w:szCs w:val="21"/>
        </w:rPr>
        <w:tab/>
        <w:t>1:15.38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Stewart, Kirsty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1:18.72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Wilson, Kirstin E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1:20.95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Prusik, Zuzanna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1:24.69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Davidson, Lauren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Peterhead Asc</w:t>
      </w:r>
      <w:r w:rsidRPr="00B268E7">
        <w:rPr>
          <w:rFonts w:ascii="Arial Narrow" w:hAnsi="Arial Narrow" w:cs="Courier New"/>
          <w:szCs w:val="21"/>
        </w:rPr>
        <w:tab/>
        <w:t>1:25.73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br w:type="column"/>
      </w:r>
      <w:r w:rsidRPr="00B268E7">
        <w:rPr>
          <w:rFonts w:ascii="Arial" w:hAnsi="Arial" w:cs="Arial"/>
          <w:b/>
          <w:sz w:val="24"/>
          <w:szCs w:val="21"/>
        </w:rPr>
        <w:t>Event 105  Boys 12-13 400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Carroll, Owen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Forres</w:t>
      </w:r>
      <w:r w:rsidRPr="00B268E7">
        <w:rPr>
          <w:rFonts w:ascii="Arial Narrow" w:hAnsi="Arial Narrow" w:cs="Courier New"/>
          <w:szCs w:val="21"/>
        </w:rPr>
        <w:tab/>
        <w:t>5:01.25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Komar, William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5:07.26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Gibson, Jake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5:08.13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Nicolson, Tom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Delting</w:t>
      </w:r>
      <w:r w:rsidRPr="00B268E7">
        <w:rPr>
          <w:rFonts w:ascii="Arial Narrow" w:hAnsi="Arial Narrow" w:cs="Courier New"/>
          <w:szCs w:val="21"/>
        </w:rPr>
        <w:tab/>
        <w:t>5:08.87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Brodie, Andrew I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5:17.07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Clark, Alex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Garioch</w:t>
      </w:r>
      <w:r w:rsidRPr="00B268E7">
        <w:rPr>
          <w:rFonts w:ascii="Arial Narrow" w:hAnsi="Arial Narrow" w:cs="Courier New"/>
          <w:szCs w:val="21"/>
        </w:rPr>
        <w:tab/>
        <w:t>5:18.48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Broadley, Ryan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5:19.20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Masson, James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5:23.33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Thomson, Robbie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5:26.77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Dick, Matthew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5:30.13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Arthur, Cameron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5:35.80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>
        <w:rPr>
          <w:rFonts w:ascii="Arial Narrow" w:hAnsi="Arial Narrow" w:cs="Courier New"/>
        </w:rPr>
        <w:tab/>
        <w:t>Club</w:t>
      </w:r>
      <w:r w:rsidRPr="00B268E7">
        <w:rPr>
          <w:rFonts w:ascii="Arial Narrow" w:hAnsi="Arial Narrow" w:cs="Courier New"/>
          <w:szCs w:val="21"/>
        </w:rPr>
        <w:t>b, Finlay M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5:36.16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Bullough, Magnus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Delting</w:t>
      </w:r>
      <w:r w:rsidRPr="00B268E7">
        <w:rPr>
          <w:rFonts w:ascii="Arial Narrow" w:hAnsi="Arial Narrow" w:cs="Courier New"/>
          <w:szCs w:val="21"/>
        </w:rPr>
        <w:tab/>
        <w:t>5:42.93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14</w:t>
      </w:r>
      <w:r w:rsidRPr="00B268E7">
        <w:rPr>
          <w:rFonts w:ascii="Arial Narrow" w:hAnsi="Arial Narrow" w:cs="Courier New"/>
          <w:szCs w:val="21"/>
        </w:rPr>
        <w:tab/>
        <w:t>Elrick, Lewis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6:06.43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105  Boys 14 Year Olds 400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Travis, Cameron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4:32.33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Strachan, Ross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4:47.63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Liversedge, Corey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Upp Deeside</w:t>
      </w:r>
      <w:r w:rsidRPr="00B268E7">
        <w:rPr>
          <w:rFonts w:ascii="Arial Narrow" w:hAnsi="Arial Narrow" w:cs="Courier New"/>
          <w:szCs w:val="21"/>
        </w:rPr>
        <w:tab/>
        <w:t>5:00.69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Robinson, Rayan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5:04.32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Dines, Brodie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5:05.17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Christie, Thomas G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5:05.25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Siggins, Darragh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5:10.63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Macmillan, Philip J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5:18.79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Malcolm, Kai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Lochaber Lei</w:t>
      </w:r>
      <w:r w:rsidRPr="00B268E7">
        <w:rPr>
          <w:rFonts w:ascii="Arial Narrow" w:hAnsi="Arial Narrow" w:cs="Courier New"/>
          <w:szCs w:val="21"/>
        </w:rPr>
        <w:tab/>
        <w:t>5:34.14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Franklin, Angus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5:46.69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Stewart, Douglas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Upp Deeside</w:t>
      </w:r>
      <w:r w:rsidRPr="00B268E7">
        <w:rPr>
          <w:rFonts w:ascii="Arial Narrow" w:hAnsi="Arial Narrow" w:cs="Courier New"/>
          <w:szCs w:val="21"/>
        </w:rPr>
        <w:tab/>
        <w:t>5:50.50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Alexander, Ross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5:50.52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Walker, Clark D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5:52.60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105  Boys 15 Year Olds 400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Brown, Matthew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Basc</w:t>
      </w:r>
      <w:r w:rsidRPr="00B268E7">
        <w:rPr>
          <w:rFonts w:ascii="Arial Narrow" w:hAnsi="Arial Narrow" w:cs="Courier New"/>
          <w:szCs w:val="21"/>
        </w:rPr>
        <w:tab/>
        <w:t>4:41.26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Smith, Lewis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4:50.12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Hall, Joel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4:50.87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Millar, Adam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4:51.69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Taylor, Callum S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5:02.21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Smith, Kieran R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5:20.46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Walker, James C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5:29.35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Leonard, Matthew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5:45.34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Bremner, Kian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Forres</w:t>
      </w:r>
      <w:r w:rsidRPr="00B268E7">
        <w:rPr>
          <w:rFonts w:ascii="Arial Narrow" w:hAnsi="Arial Narrow" w:cs="Courier New"/>
          <w:szCs w:val="21"/>
        </w:rPr>
        <w:tab/>
        <w:t>6:17.01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105  Boys 16 Year Olds 400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Lindsay, Ethan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4:24.84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Malcolmson, Luke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4:43.99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Petrie, Liam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Upp Deeside</w:t>
      </w:r>
      <w:r w:rsidRPr="00B268E7">
        <w:rPr>
          <w:rFonts w:ascii="Arial Narrow" w:hAnsi="Arial Narrow" w:cs="Courier New"/>
          <w:szCs w:val="21"/>
        </w:rPr>
        <w:tab/>
        <w:t>4:45.26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Macmillan, Calum A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4:52.28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Grant, Craig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BA Thistle</w:t>
      </w:r>
      <w:r w:rsidRPr="00B268E7">
        <w:rPr>
          <w:rFonts w:ascii="Arial Narrow" w:hAnsi="Arial Narrow" w:cs="Courier New"/>
          <w:szCs w:val="21"/>
        </w:rPr>
        <w:tab/>
        <w:t>5:09.47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Smith, Michael J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5:30.34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105  Boys 17-18 400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Agnew, Fraser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4:15.09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Squires, Graeme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Nairn</w:t>
      </w:r>
      <w:r w:rsidRPr="00B268E7">
        <w:rPr>
          <w:rFonts w:ascii="Arial Narrow" w:hAnsi="Arial Narrow" w:cs="Courier New"/>
          <w:szCs w:val="21"/>
        </w:rPr>
        <w:tab/>
        <w:t>4:30.79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Hall, Zack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4:35.68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Gatton, Andrew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4:56.85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Meldrum, Bradley C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4:58.75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106  Girls 12-13 800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Bruce, Natalie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10:52.93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Bristo, Amy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11:05.21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Ross, Hannah 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11:19.29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Calder, Lisa-Marie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11:35.47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Coutts, Amy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Garioch</w:t>
      </w:r>
      <w:r w:rsidRPr="00B268E7">
        <w:rPr>
          <w:rFonts w:ascii="Arial Narrow" w:hAnsi="Arial Narrow" w:cs="Courier New"/>
          <w:szCs w:val="21"/>
        </w:rPr>
        <w:tab/>
        <w:t>11:40.21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Beaton, Jessica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12:06.46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Zanre-Wilson, Taylor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Peterhead Asc</w:t>
      </w:r>
      <w:r w:rsidRPr="00B268E7">
        <w:rPr>
          <w:rFonts w:ascii="Arial Narrow" w:hAnsi="Arial Narrow" w:cs="Courier New"/>
          <w:szCs w:val="21"/>
        </w:rPr>
        <w:tab/>
        <w:t>12:18.95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106  Girls 14 Year Olds 800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Hall, Kailyn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9:18.64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Slessor, Anya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UoAPST</w:t>
      </w:r>
      <w:r w:rsidRPr="00B268E7">
        <w:rPr>
          <w:rFonts w:ascii="Arial Narrow" w:hAnsi="Arial Narrow" w:cs="Courier New"/>
          <w:szCs w:val="21"/>
        </w:rPr>
        <w:tab/>
        <w:t>9:54.37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Lisowska, Anna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Western Isles</w:t>
      </w:r>
      <w:r w:rsidRPr="00B268E7">
        <w:rPr>
          <w:rFonts w:ascii="Arial Narrow" w:hAnsi="Arial Narrow" w:cs="Courier New"/>
          <w:szCs w:val="21"/>
        </w:rPr>
        <w:tab/>
        <w:t>10:29.44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Jones, Freja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10:40.44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Cassidy, Kate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10:42.93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Yuda, Faith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Stonehaven</w:t>
      </w:r>
      <w:r w:rsidRPr="00B268E7">
        <w:rPr>
          <w:rFonts w:ascii="Arial Narrow" w:hAnsi="Arial Narrow" w:cs="Courier New"/>
          <w:szCs w:val="21"/>
        </w:rPr>
        <w:tab/>
        <w:t>10:54.36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Riach, Jessica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11:24.78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106  Girls 15 Year Olds 800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Wright, Annabelle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9:49.66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Wisely, Daisy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10:12.92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Ratter, Kaila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Delting</w:t>
      </w:r>
      <w:r w:rsidRPr="00B268E7">
        <w:rPr>
          <w:rFonts w:ascii="Arial Narrow" w:hAnsi="Arial Narrow" w:cs="Courier New"/>
          <w:szCs w:val="21"/>
        </w:rPr>
        <w:tab/>
        <w:t>10:20.04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Blanchard, Hannah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10:37.62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Sutherland, Catriona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10:39.64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106  Girls 16 Year Olds 800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Reid, Rebecca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9:45.65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Sandison, Lauren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9:58.05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Riach, Emily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Ythan</w:t>
      </w:r>
      <w:r w:rsidRPr="00B268E7">
        <w:rPr>
          <w:rFonts w:ascii="Arial Narrow" w:hAnsi="Arial Narrow" w:cs="Courier New"/>
          <w:szCs w:val="21"/>
        </w:rPr>
        <w:tab/>
        <w:t>10:59.15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Jovcic, Emilia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11:10.27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106  Girls 17-18 800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Alcaras, Alice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9:27.46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Woolley, Rachael Louise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10:11.76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Assady, Ronya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11:18.85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106  Girls 19-24 800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Beck, Ailsa</w:t>
      </w:r>
      <w:r w:rsidRPr="00B268E7">
        <w:rPr>
          <w:rFonts w:ascii="Arial Narrow" w:hAnsi="Arial Narrow" w:cs="Courier New"/>
          <w:szCs w:val="21"/>
        </w:rPr>
        <w:tab/>
        <w:t xml:space="preserve"> 19</w:t>
      </w:r>
      <w:r w:rsidRPr="00B268E7">
        <w:rPr>
          <w:rFonts w:ascii="Arial Narrow" w:hAnsi="Arial Narrow" w:cs="Courier New"/>
          <w:szCs w:val="21"/>
        </w:rPr>
        <w:tab/>
        <w:t>Stonehaven</w:t>
      </w:r>
      <w:r w:rsidRPr="00B268E7">
        <w:rPr>
          <w:rFonts w:ascii="Arial Narrow" w:hAnsi="Arial Narrow" w:cs="Courier New"/>
          <w:szCs w:val="21"/>
        </w:rPr>
        <w:tab/>
        <w:t>10:05.61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107  Boys 12-13 50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Breaststroke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Henry, Chester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Wasc</w:t>
      </w:r>
      <w:r w:rsidRPr="00B268E7">
        <w:rPr>
          <w:rFonts w:ascii="Arial Narrow" w:hAnsi="Arial Narrow" w:cs="Courier New"/>
          <w:szCs w:val="21"/>
        </w:rPr>
        <w:tab/>
        <w:t>38.76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Cairney, Calum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Ythan</w:t>
      </w:r>
      <w:r w:rsidRPr="00B268E7">
        <w:rPr>
          <w:rFonts w:ascii="Arial Narrow" w:hAnsi="Arial Narrow" w:cs="Courier New"/>
          <w:szCs w:val="21"/>
        </w:rPr>
        <w:tab/>
        <w:t>39.82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*3</w:t>
      </w:r>
      <w:r w:rsidRPr="00B268E7">
        <w:rPr>
          <w:rFonts w:ascii="Arial Narrow" w:hAnsi="Arial Narrow" w:cs="Courier New"/>
          <w:szCs w:val="21"/>
        </w:rPr>
        <w:tab/>
        <w:t>Mackenzie, Jake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40.01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*3</w:t>
      </w:r>
      <w:r w:rsidRPr="00B268E7">
        <w:rPr>
          <w:rFonts w:ascii="Arial Narrow" w:hAnsi="Arial Narrow" w:cs="Courier New"/>
          <w:szCs w:val="21"/>
        </w:rPr>
        <w:tab/>
        <w:t>Slessor, Conrad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40.01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Gibson, Jake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40.83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Wood, Jacob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41.91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Bullough, Magnus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Delting</w:t>
      </w:r>
      <w:r w:rsidRPr="00B268E7">
        <w:rPr>
          <w:rFonts w:ascii="Arial Narrow" w:hAnsi="Arial Narrow" w:cs="Courier New"/>
          <w:szCs w:val="21"/>
        </w:rPr>
        <w:tab/>
        <w:t>42.38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*8</w:t>
      </w:r>
      <w:r w:rsidRPr="00B268E7">
        <w:rPr>
          <w:rFonts w:ascii="Arial Narrow" w:hAnsi="Arial Narrow" w:cs="Courier New"/>
          <w:szCs w:val="21"/>
        </w:rPr>
        <w:tab/>
        <w:t>Clark, Alex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Garioch</w:t>
      </w:r>
      <w:r w:rsidRPr="00B268E7">
        <w:rPr>
          <w:rFonts w:ascii="Arial Narrow" w:hAnsi="Arial Narrow" w:cs="Courier New"/>
          <w:szCs w:val="21"/>
        </w:rPr>
        <w:tab/>
        <w:t>42.68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*8</w:t>
      </w:r>
      <w:r w:rsidRPr="00B268E7">
        <w:rPr>
          <w:rFonts w:ascii="Arial Narrow" w:hAnsi="Arial Narrow" w:cs="Courier New"/>
          <w:szCs w:val="21"/>
        </w:rPr>
        <w:tab/>
        <w:t>Nicolson, Tom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Delting</w:t>
      </w:r>
      <w:r w:rsidRPr="00B268E7">
        <w:rPr>
          <w:rFonts w:ascii="Arial Narrow" w:hAnsi="Arial Narrow" w:cs="Courier New"/>
          <w:szCs w:val="21"/>
        </w:rPr>
        <w:tab/>
        <w:t>42.68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Komar, William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42.97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Brown, Lucas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43.18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MacDonald, Calvin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Basc</w:t>
      </w:r>
      <w:r w:rsidRPr="00B268E7">
        <w:rPr>
          <w:rFonts w:ascii="Arial Narrow" w:hAnsi="Arial Narrow" w:cs="Courier New"/>
          <w:szCs w:val="21"/>
        </w:rPr>
        <w:tab/>
        <w:t>43.33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Dick, Matthew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43.48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14</w:t>
      </w:r>
      <w:r w:rsidRPr="00B268E7">
        <w:rPr>
          <w:rFonts w:ascii="Arial Narrow" w:hAnsi="Arial Narrow" w:cs="Courier New"/>
          <w:szCs w:val="21"/>
        </w:rPr>
        <w:tab/>
        <w:t>Carter, Joe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Delting</w:t>
      </w:r>
      <w:r w:rsidRPr="00B268E7">
        <w:rPr>
          <w:rFonts w:ascii="Arial Narrow" w:hAnsi="Arial Narrow" w:cs="Courier New"/>
          <w:szCs w:val="21"/>
        </w:rPr>
        <w:tab/>
        <w:t>44.26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15</w:t>
      </w:r>
      <w:r w:rsidRPr="00B268E7">
        <w:rPr>
          <w:rFonts w:ascii="Arial Narrow" w:hAnsi="Arial Narrow" w:cs="Courier New"/>
          <w:szCs w:val="21"/>
        </w:rPr>
        <w:tab/>
        <w:t>Morgan, Innes K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Thurso</w:t>
      </w:r>
      <w:r w:rsidRPr="00B268E7">
        <w:rPr>
          <w:rFonts w:ascii="Arial Narrow" w:hAnsi="Arial Narrow" w:cs="Courier New"/>
          <w:szCs w:val="21"/>
        </w:rPr>
        <w:tab/>
        <w:t>44.42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16</w:t>
      </w:r>
      <w:r w:rsidRPr="00B268E7">
        <w:rPr>
          <w:rFonts w:ascii="Arial Narrow" w:hAnsi="Arial Narrow" w:cs="Courier New"/>
          <w:szCs w:val="21"/>
        </w:rPr>
        <w:tab/>
        <w:t>Lennox, Kieran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Basc</w:t>
      </w:r>
      <w:r w:rsidRPr="00B268E7">
        <w:rPr>
          <w:rFonts w:ascii="Arial Narrow" w:hAnsi="Arial Narrow" w:cs="Courier New"/>
          <w:szCs w:val="21"/>
        </w:rPr>
        <w:tab/>
        <w:t>44.82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17</w:t>
      </w:r>
      <w:r w:rsidRPr="00B268E7">
        <w:rPr>
          <w:rFonts w:ascii="Arial Narrow" w:hAnsi="Arial Narrow" w:cs="Courier New"/>
          <w:szCs w:val="21"/>
        </w:rPr>
        <w:tab/>
        <w:t>Masson, James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46.17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18</w:t>
      </w:r>
      <w:r w:rsidRPr="00B268E7">
        <w:rPr>
          <w:rFonts w:ascii="Arial Narrow" w:hAnsi="Arial Narrow" w:cs="Courier New"/>
          <w:szCs w:val="21"/>
        </w:rPr>
        <w:tab/>
        <w:t>Rattray, Ryan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46.51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19</w:t>
      </w:r>
      <w:r w:rsidRPr="00B268E7">
        <w:rPr>
          <w:rFonts w:ascii="Arial Narrow" w:hAnsi="Arial Narrow" w:cs="Courier New"/>
          <w:szCs w:val="21"/>
        </w:rPr>
        <w:tab/>
        <w:t>McLaren, Charlie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46.84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20</w:t>
      </w:r>
      <w:r w:rsidRPr="00B268E7">
        <w:rPr>
          <w:rFonts w:ascii="Arial Narrow" w:hAnsi="Arial Narrow" w:cs="Courier New"/>
          <w:szCs w:val="21"/>
        </w:rPr>
        <w:tab/>
        <w:t>Burr, Layton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Garioch</w:t>
      </w:r>
      <w:r w:rsidRPr="00B268E7">
        <w:rPr>
          <w:rFonts w:ascii="Arial Narrow" w:hAnsi="Arial Narrow" w:cs="Courier New"/>
          <w:szCs w:val="21"/>
        </w:rPr>
        <w:tab/>
        <w:t>47.29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21</w:t>
      </w:r>
      <w:r w:rsidRPr="00B268E7">
        <w:rPr>
          <w:rFonts w:ascii="Arial Narrow" w:hAnsi="Arial Narrow" w:cs="Courier New"/>
          <w:szCs w:val="21"/>
        </w:rPr>
        <w:tab/>
        <w:t>Watt, James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48.04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22</w:t>
      </w:r>
      <w:r w:rsidRPr="00B268E7">
        <w:rPr>
          <w:rFonts w:ascii="Arial Narrow" w:hAnsi="Arial Narrow" w:cs="Courier New"/>
          <w:szCs w:val="21"/>
        </w:rPr>
        <w:tab/>
        <w:t>Brodie, Andrew I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50.17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num="2" w:space="17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br w:type="column"/>
      </w:r>
      <w:r w:rsidRPr="00B268E7">
        <w:rPr>
          <w:rFonts w:ascii="Arial" w:hAnsi="Arial" w:cs="Arial"/>
          <w:b/>
          <w:sz w:val="24"/>
          <w:szCs w:val="21"/>
        </w:rPr>
        <w:t>Event 107  Boys 14 Year Olds 50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Breaststroke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Fraser, James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35.06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Quantrill, Jamie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35.76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Christie, Thomas G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35.82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Tunoglu, Kutay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37.41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Sandison, Harry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37.80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Nicol, Callum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38.44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Ward, Logan J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38.52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Taylor, Jon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38.53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Liversedge, Corey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Upp Deeside</w:t>
      </w:r>
      <w:r w:rsidRPr="00B268E7">
        <w:rPr>
          <w:rFonts w:ascii="Arial Narrow" w:hAnsi="Arial Narrow" w:cs="Courier New"/>
          <w:szCs w:val="21"/>
        </w:rPr>
        <w:tab/>
        <w:t>40.35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Kirkpatrick, Daniel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40.75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Stewart, Douglas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Upp Deeside</w:t>
      </w:r>
      <w:r w:rsidRPr="00B268E7">
        <w:rPr>
          <w:rFonts w:ascii="Arial Narrow" w:hAnsi="Arial Narrow" w:cs="Courier New"/>
          <w:szCs w:val="21"/>
        </w:rPr>
        <w:tab/>
        <w:t>41.48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Farquhar, Daniel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41.60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Coull, James C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41.93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14</w:t>
      </w:r>
      <w:r w:rsidRPr="00B268E7">
        <w:rPr>
          <w:rFonts w:ascii="Arial Narrow" w:hAnsi="Arial Narrow" w:cs="Courier New"/>
          <w:szCs w:val="21"/>
        </w:rPr>
        <w:tab/>
        <w:t>Simpson, Owen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42.51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15</w:t>
      </w:r>
      <w:r w:rsidRPr="00B268E7">
        <w:rPr>
          <w:rFonts w:ascii="Arial Narrow" w:hAnsi="Arial Narrow" w:cs="Courier New"/>
          <w:szCs w:val="21"/>
        </w:rPr>
        <w:tab/>
        <w:t>Franklin, Angus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43.89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16</w:t>
      </w:r>
      <w:r w:rsidRPr="00B268E7">
        <w:rPr>
          <w:rFonts w:ascii="Arial Narrow" w:hAnsi="Arial Narrow" w:cs="Courier New"/>
          <w:szCs w:val="21"/>
        </w:rPr>
        <w:tab/>
        <w:t>Hatrick, Sam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44.11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17</w:t>
      </w:r>
      <w:r w:rsidRPr="00B268E7">
        <w:rPr>
          <w:rFonts w:ascii="Arial Narrow" w:hAnsi="Arial Narrow" w:cs="Courier New"/>
          <w:szCs w:val="21"/>
        </w:rPr>
        <w:tab/>
        <w:t>Walker, Clark D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44.12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---</w:t>
      </w:r>
      <w:r w:rsidRPr="00B268E7">
        <w:rPr>
          <w:rFonts w:ascii="Arial Narrow" w:hAnsi="Arial Narrow" w:cs="Courier New"/>
          <w:szCs w:val="21"/>
        </w:rPr>
        <w:tab/>
        <w:t>Robinson, Rayan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DQ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num="2" w:space="17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107  Boys 15 Year Olds 50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Breaststroke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Cousins, Finley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30.93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Milner, Nicholas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34.17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Brown, Calvin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34.49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Weir, Lucas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Nairn</w:t>
      </w:r>
      <w:r w:rsidRPr="00B268E7">
        <w:rPr>
          <w:rFonts w:ascii="Arial Narrow" w:hAnsi="Arial Narrow" w:cs="Courier New"/>
          <w:szCs w:val="21"/>
        </w:rPr>
        <w:tab/>
        <w:t>34.64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Sharpe, Cameron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35.82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Smith, Lewis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36.01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Taylor, Callum S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36.28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Hall, Joel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36.45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Agnew, Callum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36.82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Currie, Euan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Ythan</w:t>
      </w:r>
      <w:r w:rsidRPr="00B268E7">
        <w:rPr>
          <w:rFonts w:ascii="Arial Narrow" w:hAnsi="Arial Narrow" w:cs="Courier New"/>
          <w:szCs w:val="21"/>
        </w:rPr>
        <w:tab/>
        <w:t>37.20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Brown, Matthew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Basc</w:t>
      </w:r>
      <w:r w:rsidRPr="00B268E7">
        <w:rPr>
          <w:rFonts w:ascii="Arial Narrow" w:hAnsi="Arial Narrow" w:cs="Courier New"/>
          <w:szCs w:val="21"/>
        </w:rPr>
        <w:tab/>
        <w:t>37.45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Leonard, Matthew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37.97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Stewart, Darryl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38.56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14</w:t>
      </w:r>
      <w:r w:rsidRPr="00B268E7">
        <w:rPr>
          <w:rFonts w:ascii="Arial Narrow" w:hAnsi="Arial Narrow" w:cs="Courier New"/>
          <w:szCs w:val="21"/>
        </w:rPr>
        <w:tab/>
        <w:t>May, Ewan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Peterhead Asc</w:t>
      </w:r>
      <w:r w:rsidRPr="00B268E7">
        <w:rPr>
          <w:rFonts w:ascii="Arial Narrow" w:hAnsi="Arial Narrow" w:cs="Courier New"/>
          <w:szCs w:val="21"/>
        </w:rPr>
        <w:tab/>
        <w:t>39.61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15</w:t>
      </w:r>
      <w:r w:rsidRPr="00B268E7">
        <w:rPr>
          <w:rFonts w:ascii="Arial Narrow" w:hAnsi="Arial Narrow" w:cs="Courier New"/>
          <w:szCs w:val="21"/>
        </w:rPr>
        <w:tab/>
        <w:t>Sherrit, Connor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42.93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*16</w:t>
      </w:r>
      <w:r w:rsidRPr="00B268E7">
        <w:rPr>
          <w:rFonts w:ascii="Arial Narrow" w:hAnsi="Arial Narrow" w:cs="Courier New"/>
          <w:szCs w:val="21"/>
        </w:rPr>
        <w:tab/>
        <w:t>Strasdin, Thomas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43.48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*16</w:t>
      </w:r>
      <w:r w:rsidRPr="00B268E7">
        <w:rPr>
          <w:rFonts w:ascii="Arial Narrow" w:hAnsi="Arial Narrow" w:cs="Courier New"/>
          <w:szCs w:val="21"/>
        </w:rPr>
        <w:tab/>
        <w:t>Scoular, Scott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43.48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18</w:t>
      </w:r>
      <w:r w:rsidRPr="00B268E7">
        <w:rPr>
          <w:rFonts w:ascii="Arial Narrow" w:hAnsi="Arial Narrow" w:cs="Courier New"/>
          <w:szCs w:val="21"/>
        </w:rPr>
        <w:tab/>
        <w:t>Bremner, Kian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Forres</w:t>
      </w:r>
      <w:r w:rsidRPr="00B268E7">
        <w:rPr>
          <w:rFonts w:ascii="Arial Narrow" w:hAnsi="Arial Narrow" w:cs="Courier New"/>
          <w:szCs w:val="21"/>
        </w:rPr>
        <w:tab/>
        <w:t>45.89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num="2" w:space="17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107  Boys 16 Year Olds 50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Breaststroke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Arthur, Andrew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32.56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Hanlon, Matthew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Western Isles</w:t>
      </w:r>
      <w:r w:rsidRPr="00B268E7">
        <w:rPr>
          <w:rFonts w:ascii="Arial Narrow" w:hAnsi="Arial Narrow" w:cs="Courier New"/>
          <w:szCs w:val="21"/>
        </w:rPr>
        <w:tab/>
        <w:t>32.69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Hutcheon, Mark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32.90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Sinclair, Aaron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34.47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Nicol, James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Forres</w:t>
      </w:r>
      <w:r w:rsidRPr="00B268E7">
        <w:rPr>
          <w:rFonts w:ascii="Arial Narrow" w:hAnsi="Arial Narrow" w:cs="Courier New"/>
          <w:szCs w:val="21"/>
        </w:rPr>
        <w:tab/>
        <w:t>35.77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Grant, Craig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BA Thistle</w:t>
      </w:r>
      <w:r w:rsidRPr="00B268E7">
        <w:rPr>
          <w:rFonts w:ascii="Arial Narrow" w:hAnsi="Arial Narrow" w:cs="Courier New"/>
          <w:szCs w:val="21"/>
        </w:rPr>
        <w:tab/>
        <w:t>40.62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num="2" w:space="17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107  Boys 17-18 50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Breaststroke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Barnett, Gregor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31.26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Blance, Angus G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31.33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Broadhurst, Guy F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32.97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Bremner, Daniel J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35.82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Hamilton, Jack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Lochaber Lei</w:t>
      </w:r>
      <w:r w:rsidRPr="00B268E7">
        <w:rPr>
          <w:rFonts w:ascii="Arial Narrow" w:hAnsi="Arial Narrow" w:cs="Courier New"/>
          <w:szCs w:val="21"/>
        </w:rPr>
        <w:tab/>
        <w:t>36.73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Esson, Mitchell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Basc</w:t>
      </w:r>
      <w:r w:rsidRPr="00B268E7">
        <w:rPr>
          <w:rFonts w:ascii="Arial Narrow" w:hAnsi="Arial Narrow" w:cs="Courier New"/>
          <w:szCs w:val="21"/>
        </w:rPr>
        <w:tab/>
        <w:t>38.48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Sosic, Grga P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39.50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num="2" w:space="17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107  Boys 19-24 50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Breaststroke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Watson, Eddie A</w:t>
      </w:r>
      <w:r w:rsidRPr="00B268E7">
        <w:rPr>
          <w:rFonts w:ascii="Arial Narrow" w:hAnsi="Arial Narrow" w:cs="Courier New"/>
          <w:szCs w:val="21"/>
        </w:rPr>
        <w:tab/>
        <w:t xml:space="preserve"> 22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30.92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Johnson, Brendan</w:t>
      </w:r>
      <w:r w:rsidRPr="00B268E7">
        <w:rPr>
          <w:rFonts w:ascii="Arial Narrow" w:hAnsi="Arial Narrow" w:cs="Courier New"/>
          <w:szCs w:val="21"/>
        </w:rPr>
        <w:tab/>
        <w:t xml:space="preserve"> 20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33.41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num="2" w:space="17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108  Girls 12-13 50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Perry, Sienna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30.37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*2</w:t>
      </w:r>
      <w:r w:rsidRPr="00B268E7">
        <w:rPr>
          <w:rFonts w:ascii="Arial Narrow" w:hAnsi="Arial Narrow" w:cs="Courier New"/>
          <w:szCs w:val="21"/>
        </w:rPr>
        <w:tab/>
        <w:t>MacLean, Danni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Lochaber Lei</w:t>
      </w:r>
      <w:r w:rsidRPr="00B268E7">
        <w:rPr>
          <w:rFonts w:ascii="Arial Narrow" w:hAnsi="Arial Narrow" w:cs="Courier New"/>
          <w:szCs w:val="21"/>
        </w:rPr>
        <w:tab/>
        <w:t>31.12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*2</w:t>
      </w:r>
      <w:r w:rsidRPr="00B268E7">
        <w:rPr>
          <w:rFonts w:ascii="Arial Narrow" w:hAnsi="Arial Narrow" w:cs="Courier New"/>
          <w:szCs w:val="21"/>
        </w:rPr>
        <w:tab/>
        <w:t>MacLeod, Olivia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Tain</w:t>
      </w:r>
      <w:r w:rsidRPr="00B268E7">
        <w:rPr>
          <w:rFonts w:ascii="Arial Narrow" w:hAnsi="Arial Narrow" w:cs="Courier New"/>
          <w:szCs w:val="21"/>
        </w:rPr>
        <w:tab/>
        <w:t>31.12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Macdonald, Isla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Western Isles</w:t>
      </w:r>
      <w:r w:rsidRPr="00B268E7">
        <w:rPr>
          <w:rFonts w:ascii="Arial Narrow" w:hAnsi="Arial Narrow" w:cs="Courier New"/>
          <w:szCs w:val="21"/>
        </w:rPr>
        <w:tab/>
        <w:t>31.25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Menzies, Isla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Hasc</w:t>
      </w:r>
      <w:r w:rsidRPr="00B268E7">
        <w:rPr>
          <w:rFonts w:ascii="Arial Narrow" w:hAnsi="Arial Narrow" w:cs="Courier New"/>
          <w:szCs w:val="21"/>
        </w:rPr>
        <w:tab/>
        <w:t>31.45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Campbell, Katy A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31.60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Masson, Freya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31.62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Kirkness, Mia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31.64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Hill, Sarah E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31.72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Bain, Sophie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Basc</w:t>
      </w:r>
      <w:r w:rsidRPr="00B268E7">
        <w:rPr>
          <w:rFonts w:ascii="Arial Narrow" w:hAnsi="Arial Narrow" w:cs="Courier New"/>
          <w:szCs w:val="21"/>
        </w:rPr>
        <w:tab/>
        <w:t>31.75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Calder, Sophie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31.77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Hendren, Tegan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31.85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Reece, Laura L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31.95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14</w:t>
      </w:r>
      <w:r w:rsidRPr="00B268E7">
        <w:rPr>
          <w:rFonts w:ascii="Arial Narrow" w:hAnsi="Arial Narrow" w:cs="Courier New"/>
          <w:szCs w:val="21"/>
        </w:rPr>
        <w:tab/>
        <w:t>Nairn, Jessica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31.98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15</w:t>
      </w:r>
      <w:r w:rsidRPr="00B268E7">
        <w:rPr>
          <w:rFonts w:ascii="Arial Narrow" w:hAnsi="Arial Narrow" w:cs="Courier New"/>
          <w:szCs w:val="21"/>
        </w:rPr>
        <w:tab/>
        <w:t>Calder, Lisa-Marie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32.80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16</w:t>
      </w:r>
      <w:r w:rsidRPr="00B268E7">
        <w:rPr>
          <w:rFonts w:ascii="Arial Narrow" w:hAnsi="Arial Narrow" w:cs="Courier New"/>
          <w:szCs w:val="21"/>
        </w:rPr>
        <w:tab/>
        <w:t>Beattie, Elise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Upp Deeside</w:t>
      </w:r>
      <w:r w:rsidRPr="00B268E7">
        <w:rPr>
          <w:rFonts w:ascii="Arial Narrow" w:hAnsi="Arial Narrow" w:cs="Courier New"/>
          <w:szCs w:val="21"/>
        </w:rPr>
        <w:tab/>
        <w:t>32.82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num="2" w:space="17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108  Girls 14 Year Olds 50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Slessor, Anya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UoAPST</w:t>
      </w:r>
      <w:r w:rsidRPr="00B268E7">
        <w:rPr>
          <w:rFonts w:ascii="Arial Narrow" w:hAnsi="Arial Narrow" w:cs="Courier New"/>
          <w:szCs w:val="21"/>
        </w:rPr>
        <w:tab/>
        <w:t>28.50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MacLean, Jenna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Lochaber Lei</w:t>
      </w:r>
      <w:r w:rsidRPr="00B268E7">
        <w:rPr>
          <w:rFonts w:ascii="Arial Narrow" w:hAnsi="Arial Narrow" w:cs="Courier New"/>
          <w:szCs w:val="21"/>
        </w:rPr>
        <w:tab/>
        <w:t>28.68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Yule, Isla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29.02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Hay, Katie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29.09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Carns, Jessica C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29.66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Hall, Kailyn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29.71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Reynard, Maya L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29.94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Schulz, Jessica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Nairn</w:t>
      </w:r>
      <w:r w:rsidRPr="00B268E7">
        <w:rPr>
          <w:rFonts w:ascii="Arial Narrow" w:hAnsi="Arial Narrow" w:cs="Courier New"/>
          <w:szCs w:val="21"/>
        </w:rPr>
        <w:tab/>
        <w:t>30.39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Simpson, Emma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30.71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Simpson, Bethany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31.12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*11</w:t>
      </w:r>
      <w:r w:rsidRPr="00B268E7">
        <w:rPr>
          <w:rFonts w:ascii="Arial Narrow" w:hAnsi="Arial Narrow" w:cs="Courier New"/>
          <w:szCs w:val="21"/>
        </w:rPr>
        <w:tab/>
        <w:t>Smith, Hannah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31.37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*11</w:t>
      </w:r>
      <w:r w:rsidRPr="00B268E7">
        <w:rPr>
          <w:rFonts w:ascii="Arial Narrow" w:hAnsi="Arial Narrow" w:cs="Courier New"/>
          <w:szCs w:val="21"/>
        </w:rPr>
        <w:tab/>
        <w:t>Farrands, Kirsty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31.37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Lamont, Megan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31.50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num="2" w:space="17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br w:type="column"/>
      </w:r>
      <w:r w:rsidRPr="00B268E7">
        <w:rPr>
          <w:rFonts w:ascii="Arial" w:hAnsi="Arial" w:cs="Arial"/>
          <w:b/>
          <w:sz w:val="24"/>
          <w:szCs w:val="21"/>
        </w:rPr>
        <w:t>Event 108  Girls 15 Year Olds 50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MacDonald, Mairi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Basc</w:t>
      </w:r>
      <w:r w:rsidRPr="00B268E7">
        <w:rPr>
          <w:rFonts w:ascii="Arial Narrow" w:hAnsi="Arial Narrow" w:cs="Courier New"/>
          <w:szCs w:val="21"/>
        </w:rPr>
        <w:tab/>
        <w:t>28.49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Shand, Holly J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28.85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Wood, Maree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Tain</w:t>
      </w:r>
      <w:r w:rsidRPr="00B268E7">
        <w:rPr>
          <w:rFonts w:ascii="Arial Narrow" w:hAnsi="Arial Narrow" w:cs="Courier New"/>
          <w:szCs w:val="21"/>
        </w:rPr>
        <w:tab/>
        <w:t>28.96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Wright, Annabelle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29.42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Rosie, Caitlin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Stonehaven</w:t>
      </w:r>
      <w:r w:rsidRPr="00B268E7">
        <w:rPr>
          <w:rFonts w:ascii="Arial Narrow" w:hAnsi="Arial Narrow" w:cs="Courier New"/>
          <w:szCs w:val="21"/>
        </w:rPr>
        <w:tab/>
        <w:t>29.51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Beattie, Louise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29.58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Smith-Macaulay, Rosie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Nairn</w:t>
      </w:r>
      <w:r w:rsidRPr="00B268E7">
        <w:rPr>
          <w:rFonts w:ascii="Arial Narrow" w:hAnsi="Arial Narrow" w:cs="Courier New"/>
          <w:szCs w:val="21"/>
        </w:rPr>
        <w:tab/>
        <w:t>30.17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Ratter, Kaila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Delting</w:t>
      </w:r>
      <w:r w:rsidRPr="00B268E7">
        <w:rPr>
          <w:rFonts w:ascii="Arial Narrow" w:hAnsi="Arial Narrow" w:cs="Courier New"/>
          <w:szCs w:val="21"/>
        </w:rPr>
        <w:tab/>
        <w:t>30.34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Blance, Jean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30.41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Mackay, Eilidh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Nairn</w:t>
      </w:r>
      <w:r w:rsidRPr="00B268E7">
        <w:rPr>
          <w:rFonts w:ascii="Arial Narrow" w:hAnsi="Arial Narrow" w:cs="Courier New"/>
          <w:szCs w:val="21"/>
        </w:rPr>
        <w:tab/>
        <w:t>30.58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Cowie, Elizabeth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Hasc</w:t>
      </w:r>
      <w:r w:rsidRPr="00B268E7">
        <w:rPr>
          <w:rFonts w:ascii="Arial Narrow" w:hAnsi="Arial Narrow" w:cs="Courier New"/>
          <w:szCs w:val="21"/>
        </w:rPr>
        <w:tab/>
        <w:t>30.61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McDonald, Lucy J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Thurso</w:t>
      </w:r>
      <w:r w:rsidRPr="00B268E7">
        <w:rPr>
          <w:rFonts w:ascii="Arial Narrow" w:hAnsi="Arial Narrow" w:cs="Courier New"/>
          <w:szCs w:val="21"/>
        </w:rPr>
        <w:tab/>
        <w:t>30.99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Officer, Georgia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31.10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14</w:t>
      </w:r>
      <w:r w:rsidRPr="00B268E7">
        <w:rPr>
          <w:rFonts w:ascii="Arial Narrow" w:hAnsi="Arial Narrow" w:cs="Courier New"/>
          <w:szCs w:val="21"/>
        </w:rPr>
        <w:tab/>
        <w:t>Morland, Scarlett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Nairn</w:t>
      </w:r>
      <w:r w:rsidRPr="00B268E7">
        <w:rPr>
          <w:rFonts w:ascii="Arial Narrow" w:hAnsi="Arial Narrow" w:cs="Courier New"/>
          <w:szCs w:val="21"/>
        </w:rPr>
        <w:tab/>
        <w:t>31.25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15</w:t>
      </w:r>
      <w:r w:rsidRPr="00B268E7">
        <w:rPr>
          <w:rFonts w:ascii="Arial Narrow" w:hAnsi="Arial Narrow" w:cs="Courier New"/>
          <w:szCs w:val="21"/>
        </w:rPr>
        <w:tab/>
        <w:t>Rattray, Beth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31.99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num="2" w:space="17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108  Girls 16 Year Olds 50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Alcaras, Gaia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UoAPST</w:t>
      </w:r>
      <w:r w:rsidRPr="00B268E7">
        <w:rPr>
          <w:rFonts w:ascii="Arial Narrow" w:hAnsi="Arial Narrow" w:cs="Courier New"/>
          <w:szCs w:val="21"/>
        </w:rPr>
        <w:tab/>
        <w:t>27.60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Ogg, Nicole M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29.24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Mann, Ellen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29.34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MacDougall, Charlie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29.56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Murray, Emma A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29.94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*6</w:t>
      </w:r>
      <w:r w:rsidRPr="00B268E7">
        <w:rPr>
          <w:rFonts w:ascii="Arial Narrow" w:hAnsi="Arial Narrow" w:cs="Courier New"/>
          <w:szCs w:val="21"/>
        </w:rPr>
        <w:tab/>
        <w:t>Emslie, Aislinn J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30.28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*6</w:t>
      </w:r>
      <w:r w:rsidRPr="00B268E7">
        <w:rPr>
          <w:rFonts w:ascii="Arial Narrow" w:hAnsi="Arial Narrow" w:cs="Courier New"/>
          <w:szCs w:val="21"/>
        </w:rPr>
        <w:tab/>
        <w:t>Newlands, Georgie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30.28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Rodwell, Sarah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Hasc</w:t>
      </w:r>
      <w:r w:rsidRPr="00B268E7">
        <w:rPr>
          <w:rFonts w:ascii="Arial Narrow" w:hAnsi="Arial Narrow" w:cs="Courier New"/>
          <w:szCs w:val="21"/>
        </w:rPr>
        <w:tab/>
        <w:t>30.39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Johnston, Isla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31.23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Mackay, Alex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Thurso</w:t>
      </w:r>
      <w:r w:rsidRPr="00B268E7">
        <w:rPr>
          <w:rFonts w:ascii="Arial Narrow" w:hAnsi="Arial Narrow" w:cs="Courier New"/>
          <w:szCs w:val="21"/>
        </w:rPr>
        <w:tab/>
        <w:t>31.28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Lyon, Rachael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31.62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Sinclair, Becky K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31.70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Berryman, Meg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31.80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14</w:t>
      </w:r>
      <w:r w:rsidRPr="00B268E7">
        <w:rPr>
          <w:rFonts w:ascii="Arial Narrow" w:hAnsi="Arial Narrow" w:cs="Courier New"/>
          <w:szCs w:val="21"/>
        </w:rPr>
        <w:tab/>
        <w:t>Taylor, Shannon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32.29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15</w:t>
      </w:r>
      <w:r w:rsidRPr="00B268E7">
        <w:rPr>
          <w:rFonts w:ascii="Arial Narrow" w:hAnsi="Arial Narrow" w:cs="Courier New"/>
          <w:szCs w:val="21"/>
        </w:rPr>
        <w:tab/>
        <w:t>Scott, Charlotte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32.52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16</w:t>
      </w:r>
      <w:r w:rsidRPr="00B268E7">
        <w:rPr>
          <w:rFonts w:ascii="Arial Narrow" w:hAnsi="Arial Narrow" w:cs="Courier New"/>
          <w:szCs w:val="21"/>
        </w:rPr>
        <w:tab/>
        <w:t>Carty, Jenna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Forres</w:t>
      </w:r>
      <w:r w:rsidRPr="00B268E7">
        <w:rPr>
          <w:rFonts w:ascii="Arial Narrow" w:hAnsi="Arial Narrow" w:cs="Courier New"/>
          <w:szCs w:val="21"/>
        </w:rPr>
        <w:tab/>
        <w:t>32.79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num="2" w:space="17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108  Girls 17-18 50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Perry, Yasmin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27.44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Budge, Isla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Western Isles</w:t>
      </w:r>
      <w:r w:rsidRPr="00B268E7">
        <w:rPr>
          <w:rFonts w:ascii="Arial Narrow" w:hAnsi="Arial Narrow" w:cs="Courier New"/>
          <w:szCs w:val="21"/>
        </w:rPr>
        <w:tab/>
        <w:t>28.33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Edwards, Orla A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28.76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McAllister, Mia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28.98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Edwards, Ciara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29.09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Smith, Jasmin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South Main</w:t>
      </w:r>
      <w:r w:rsidRPr="00B268E7">
        <w:rPr>
          <w:rFonts w:ascii="Arial Narrow" w:hAnsi="Arial Narrow" w:cs="Courier New"/>
          <w:szCs w:val="21"/>
        </w:rPr>
        <w:tab/>
        <w:t>29.32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MacCulloch, Anna C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29.49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Fenwick, Hannah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29.88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Stewart, Kirsty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29.90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Turnbull, Chloe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29.91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Prosser, Fay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Forres</w:t>
      </w:r>
      <w:r w:rsidRPr="00B268E7">
        <w:rPr>
          <w:rFonts w:ascii="Arial Narrow" w:hAnsi="Arial Narrow" w:cs="Courier New"/>
          <w:szCs w:val="21"/>
        </w:rPr>
        <w:tab/>
        <w:t>30.26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Kerr, Hannah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30.53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Madden, Jade T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31.04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14</w:t>
      </w:r>
      <w:r w:rsidRPr="00B268E7">
        <w:rPr>
          <w:rFonts w:ascii="Arial Narrow" w:hAnsi="Arial Narrow" w:cs="Courier New"/>
          <w:szCs w:val="21"/>
        </w:rPr>
        <w:tab/>
        <w:t>Prusik, Zuzanna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31.36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15</w:t>
      </w:r>
      <w:r w:rsidRPr="00B268E7">
        <w:rPr>
          <w:rFonts w:ascii="Arial Narrow" w:hAnsi="Arial Narrow" w:cs="Courier New"/>
          <w:szCs w:val="21"/>
        </w:rPr>
        <w:tab/>
        <w:t>Wilson, Kirstin E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31.83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num="2" w:space="17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108  Girls 19-24 50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McIntosh, Caroline</w:t>
      </w:r>
      <w:r w:rsidRPr="00B268E7">
        <w:rPr>
          <w:rFonts w:ascii="Arial Narrow" w:hAnsi="Arial Narrow" w:cs="Courier New"/>
          <w:szCs w:val="21"/>
        </w:rPr>
        <w:tab/>
        <w:t xml:space="preserve"> 19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27.90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Hutchison, Anne</w:t>
      </w:r>
      <w:r w:rsidRPr="00B268E7">
        <w:rPr>
          <w:rFonts w:ascii="Arial Narrow" w:hAnsi="Arial Narrow" w:cs="Courier New"/>
          <w:szCs w:val="21"/>
        </w:rPr>
        <w:tab/>
        <w:t xml:space="preserve"> 19</w:t>
      </w:r>
      <w:r w:rsidRPr="00B268E7">
        <w:rPr>
          <w:rFonts w:ascii="Arial Narrow" w:hAnsi="Arial Narrow" w:cs="Courier New"/>
          <w:szCs w:val="21"/>
        </w:rPr>
        <w:tab/>
        <w:t>Lerwick</w:t>
      </w:r>
      <w:r w:rsidRPr="00B268E7">
        <w:rPr>
          <w:rFonts w:ascii="Arial Narrow" w:hAnsi="Arial Narrow" w:cs="Courier New"/>
          <w:szCs w:val="21"/>
        </w:rPr>
        <w:tab/>
        <w:t>28.15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Hutchison, Emmie</w:t>
      </w:r>
      <w:r w:rsidRPr="00B268E7">
        <w:rPr>
          <w:rFonts w:ascii="Arial Narrow" w:hAnsi="Arial Narrow" w:cs="Courier New"/>
          <w:szCs w:val="21"/>
        </w:rPr>
        <w:tab/>
        <w:t xml:space="preserve"> 19</w:t>
      </w:r>
      <w:r w:rsidRPr="00B268E7">
        <w:rPr>
          <w:rFonts w:ascii="Arial Narrow" w:hAnsi="Arial Narrow" w:cs="Courier New"/>
          <w:szCs w:val="21"/>
        </w:rPr>
        <w:tab/>
        <w:t>Lerwick</w:t>
      </w:r>
      <w:r w:rsidRPr="00B268E7">
        <w:rPr>
          <w:rFonts w:ascii="Arial Narrow" w:hAnsi="Arial Narrow" w:cs="Courier New"/>
          <w:szCs w:val="21"/>
        </w:rPr>
        <w:tab/>
        <w:t>28.22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num="2" w:space="17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201  Boys 12-13 200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Butterfly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Slessor, Conrad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2:42.16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Nicolson, Tom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Delting</w:t>
      </w:r>
      <w:r w:rsidRPr="00B268E7">
        <w:rPr>
          <w:rFonts w:ascii="Arial Narrow" w:hAnsi="Arial Narrow" w:cs="Courier New"/>
          <w:szCs w:val="21"/>
        </w:rPr>
        <w:tab/>
        <w:t>2:43.08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Lennox, Kieran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Basc</w:t>
      </w:r>
      <w:r w:rsidRPr="00B268E7">
        <w:rPr>
          <w:rFonts w:ascii="Arial Narrow" w:hAnsi="Arial Narrow" w:cs="Courier New"/>
          <w:szCs w:val="21"/>
        </w:rPr>
        <w:tab/>
        <w:t>2:48.80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Broadley, Ryan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2:56.35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Brodie, Andrew I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2:57.67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Elrick, Lewis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3:00.40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201  Boys 14 Year Olds 200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Butterfly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Taylor, Jon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2:29.94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Taylor, Sam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2:30.35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Strachan, Ross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2:35.53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Ward, Logan J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2:38.05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Alexander, Ross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3:04.15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br w:type="column"/>
      </w:r>
      <w:r w:rsidRPr="00B268E7">
        <w:rPr>
          <w:rFonts w:ascii="Arial" w:hAnsi="Arial" w:cs="Arial"/>
          <w:b/>
          <w:sz w:val="24"/>
          <w:szCs w:val="21"/>
        </w:rPr>
        <w:t>Event 201  Boys 15 Year Olds 200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Butterfly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Taylor, James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2:22.53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Cousins, Finley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2:26.30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Taylor, Callum S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2:47.05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Smith, Lewis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2:54.31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201  Boys 16 Year Olds 200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Butterfly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Heard, Finn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2:36.96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Hepworth, Elliott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2:44.05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Smith, Michael J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2:55.52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201  Boys 17-18 200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Butterfly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Kennedy, Fergus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2:13.42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Esson, Mitchell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Basc</w:t>
      </w:r>
      <w:r w:rsidRPr="00B268E7">
        <w:rPr>
          <w:rFonts w:ascii="Arial Narrow" w:hAnsi="Arial Narrow" w:cs="Courier New"/>
          <w:szCs w:val="21"/>
        </w:rPr>
        <w:tab/>
        <w:t>2:42.05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202  Girls 12-13 200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Backstroke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Perry, Sienna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2:38.13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Johnston, Lilly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2:43.90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Nairn, Jessica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2:46.99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Hill, Sarah E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2:47.01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Urquhart, Erin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2:47.10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Hendren, Tegan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2:48.91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Bristo, Amy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2:52.32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Ross, Hannah 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2:54.26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Reece, Laura L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2:55.23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Reilly, Sophie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Peterhead Asc</w:t>
      </w:r>
      <w:r w:rsidRPr="00B268E7">
        <w:rPr>
          <w:rFonts w:ascii="Arial Narrow" w:hAnsi="Arial Narrow" w:cs="Courier New"/>
          <w:szCs w:val="21"/>
        </w:rPr>
        <w:tab/>
        <w:t>2:58.07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Calder, Lisa-Marie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2:58.69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Bruce, Natalie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2:59.63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Petrie, Charlotte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Upp Deeside</w:t>
      </w:r>
      <w:r w:rsidRPr="00B268E7">
        <w:rPr>
          <w:rFonts w:ascii="Arial Narrow" w:hAnsi="Arial Narrow" w:cs="Courier New"/>
          <w:szCs w:val="21"/>
        </w:rPr>
        <w:tab/>
        <w:t>2:59.67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14</w:t>
      </w:r>
      <w:r w:rsidRPr="00B268E7">
        <w:rPr>
          <w:rFonts w:ascii="Arial Narrow" w:hAnsi="Arial Narrow" w:cs="Courier New"/>
          <w:szCs w:val="21"/>
        </w:rPr>
        <w:tab/>
        <w:t>Beaton, Jessica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2:59.86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15</w:t>
      </w:r>
      <w:r w:rsidRPr="00B268E7">
        <w:rPr>
          <w:rFonts w:ascii="Arial Narrow" w:hAnsi="Arial Narrow" w:cs="Courier New"/>
          <w:szCs w:val="21"/>
        </w:rPr>
        <w:tab/>
        <w:t>Smith, Sophie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Western Isles</w:t>
      </w:r>
      <w:r w:rsidRPr="00B268E7">
        <w:rPr>
          <w:rFonts w:ascii="Arial Narrow" w:hAnsi="Arial Narrow" w:cs="Courier New"/>
          <w:szCs w:val="21"/>
        </w:rPr>
        <w:tab/>
        <w:t>3:01.98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16</w:t>
      </w:r>
      <w:r w:rsidRPr="00B268E7">
        <w:rPr>
          <w:rFonts w:ascii="Arial Narrow" w:hAnsi="Arial Narrow" w:cs="Courier New"/>
          <w:szCs w:val="21"/>
        </w:rPr>
        <w:tab/>
        <w:t>MacDonald, Ellen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Garioch</w:t>
      </w:r>
      <w:r w:rsidRPr="00B268E7">
        <w:rPr>
          <w:rFonts w:ascii="Arial Narrow" w:hAnsi="Arial Narrow" w:cs="Courier New"/>
          <w:szCs w:val="21"/>
        </w:rPr>
        <w:tab/>
        <w:t>3:02.13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17</w:t>
      </w:r>
      <w:r w:rsidRPr="00B268E7">
        <w:rPr>
          <w:rFonts w:ascii="Arial Narrow" w:hAnsi="Arial Narrow" w:cs="Courier New"/>
          <w:szCs w:val="21"/>
        </w:rPr>
        <w:tab/>
        <w:t>Eggeling, Naomi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3:03.66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18</w:t>
      </w:r>
      <w:r w:rsidRPr="00B268E7">
        <w:rPr>
          <w:rFonts w:ascii="Arial Narrow" w:hAnsi="Arial Narrow" w:cs="Courier New"/>
          <w:szCs w:val="21"/>
        </w:rPr>
        <w:tab/>
        <w:t>Morrison, Hannah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3:04.88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19</w:t>
      </w:r>
      <w:r w:rsidRPr="00B268E7">
        <w:rPr>
          <w:rFonts w:ascii="Arial Narrow" w:hAnsi="Arial Narrow" w:cs="Courier New"/>
          <w:szCs w:val="21"/>
        </w:rPr>
        <w:tab/>
        <w:t>Beattie, Elise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Upp Deeside</w:t>
      </w:r>
      <w:r w:rsidRPr="00B268E7">
        <w:rPr>
          <w:rFonts w:ascii="Arial Narrow" w:hAnsi="Arial Narrow" w:cs="Courier New"/>
          <w:szCs w:val="21"/>
        </w:rPr>
        <w:tab/>
        <w:t>3:09.49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202  Girls 14 Year Olds 200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Backstroke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Slessor, Anya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UoAPST</w:t>
      </w:r>
      <w:r w:rsidRPr="00B268E7">
        <w:rPr>
          <w:rFonts w:ascii="Arial Narrow" w:hAnsi="Arial Narrow" w:cs="Courier New"/>
          <w:szCs w:val="21"/>
        </w:rPr>
        <w:tab/>
        <w:t>2:44.24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Geddes, Kate E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2:45.01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Alexander, Lucy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2:46.02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Lewsey, Alice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2:49.37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MacPherson, Alice Ann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Lochaber Lei</w:t>
      </w:r>
      <w:r w:rsidRPr="00B268E7">
        <w:rPr>
          <w:rFonts w:ascii="Arial Narrow" w:hAnsi="Arial Narrow" w:cs="Courier New"/>
          <w:szCs w:val="21"/>
        </w:rPr>
        <w:tab/>
        <w:t>2:50.22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Farrands, Kirsty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2:50.79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Simpson, Bethany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2:50.93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Smith, Hannah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2:53.43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Killoh, Abbie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Garioch</w:t>
      </w:r>
      <w:r w:rsidRPr="00B268E7">
        <w:rPr>
          <w:rFonts w:ascii="Arial Narrow" w:hAnsi="Arial Narrow" w:cs="Courier New"/>
          <w:szCs w:val="21"/>
        </w:rPr>
        <w:tab/>
        <w:t>2:53.44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Lam, Megan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2:54.36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Maclennan, Mairi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Western Isles</w:t>
      </w:r>
      <w:r w:rsidRPr="00B268E7">
        <w:rPr>
          <w:rFonts w:ascii="Arial Narrow" w:hAnsi="Arial Narrow" w:cs="Courier New"/>
          <w:szCs w:val="21"/>
        </w:rPr>
        <w:tab/>
        <w:t>2:56.35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Jones, Freja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2:57.20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Lisowska, Anna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Western Isles</w:t>
      </w:r>
      <w:r w:rsidRPr="00B268E7">
        <w:rPr>
          <w:rFonts w:ascii="Arial Narrow" w:hAnsi="Arial Narrow" w:cs="Courier New"/>
          <w:szCs w:val="21"/>
        </w:rPr>
        <w:tab/>
        <w:t>2:59.91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14</w:t>
      </w:r>
      <w:r w:rsidRPr="00B268E7">
        <w:rPr>
          <w:rFonts w:ascii="Arial Narrow" w:hAnsi="Arial Narrow" w:cs="Courier New"/>
          <w:szCs w:val="21"/>
        </w:rPr>
        <w:tab/>
        <w:t>Milne, Nicola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3:00.34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br w:type="column"/>
      </w:r>
      <w:r w:rsidRPr="00B268E7">
        <w:rPr>
          <w:rFonts w:ascii="Arial" w:hAnsi="Arial" w:cs="Arial"/>
          <w:b/>
          <w:sz w:val="24"/>
          <w:szCs w:val="21"/>
        </w:rPr>
        <w:t>Event 202  Girls 15 Year Olds 200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Backstroke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Shand, Holly J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2:25.24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Beattie, Louise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2:33.10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Sutherland, Catriona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2:34.44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Wood, Maree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Tain</w:t>
      </w:r>
      <w:r w:rsidRPr="00B268E7">
        <w:rPr>
          <w:rFonts w:ascii="Arial Narrow" w:hAnsi="Arial Narrow" w:cs="Courier New"/>
          <w:szCs w:val="21"/>
        </w:rPr>
        <w:tab/>
        <w:t>2:34.80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Rosie, Caitlin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Stonehaven</w:t>
      </w:r>
      <w:r w:rsidRPr="00B268E7">
        <w:rPr>
          <w:rFonts w:ascii="Arial Narrow" w:hAnsi="Arial Narrow" w:cs="Courier New"/>
          <w:szCs w:val="21"/>
        </w:rPr>
        <w:tab/>
        <w:t>2:45.81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Ratter, Kaila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Delting</w:t>
      </w:r>
      <w:r w:rsidRPr="00B268E7">
        <w:rPr>
          <w:rFonts w:ascii="Arial Narrow" w:hAnsi="Arial Narrow" w:cs="Courier New"/>
          <w:szCs w:val="21"/>
        </w:rPr>
        <w:tab/>
        <w:t>2:49.11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Petrie, Niamh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Stonehaven</w:t>
      </w:r>
      <w:r w:rsidRPr="00B268E7">
        <w:rPr>
          <w:rFonts w:ascii="Arial Narrow" w:hAnsi="Arial Narrow" w:cs="Courier New"/>
          <w:szCs w:val="21"/>
        </w:rPr>
        <w:tab/>
        <w:t>2:49.31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McDonald, Lucy J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Thurso</w:t>
      </w:r>
      <w:r w:rsidRPr="00B268E7">
        <w:rPr>
          <w:rFonts w:ascii="Arial Narrow" w:hAnsi="Arial Narrow" w:cs="Courier New"/>
          <w:szCs w:val="21"/>
        </w:rPr>
        <w:tab/>
        <w:t>2:50.61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Rattray, Beth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2:52.72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Smith-Macaulay, Rosie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Nairn</w:t>
      </w:r>
      <w:r w:rsidRPr="00B268E7">
        <w:rPr>
          <w:rFonts w:ascii="Arial Narrow" w:hAnsi="Arial Narrow" w:cs="Courier New"/>
          <w:szCs w:val="21"/>
        </w:rPr>
        <w:tab/>
        <w:t>2:53.60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Irvine, Aimee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Delting</w:t>
      </w:r>
      <w:r w:rsidRPr="00B268E7">
        <w:rPr>
          <w:rFonts w:ascii="Arial Narrow" w:hAnsi="Arial Narrow" w:cs="Courier New"/>
          <w:szCs w:val="21"/>
        </w:rPr>
        <w:tab/>
        <w:t>2:56.50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Gillan, Kara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3:03.46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Taylor, Ruth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3:18.10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202  Girls 16 Year Olds 200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Backstroke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Jaffrey, Amber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2:35.66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Mann, Ellen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2:41.56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Calder, Emma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2:43.30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Berryman, Meg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2:47.99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Lyon, Rachael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2:48.44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Rodwell, Sarah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Hasc</w:t>
      </w:r>
      <w:r w:rsidRPr="00B268E7">
        <w:rPr>
          <w:rFonts w:ascii="Arial Narrow" w:hAnsi="Arial Narrow" w:cs="Courier New"/>
          <w:szCs w:val="21"/>
        </w:rPr>
        <w:tab/>
        <w:t>2:49.90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Mackay, Alex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Thurso</w:t>
      </w:r>
      <w:r w:rsidRPr="00B268E7">
        <w:rPr>
          <w:rFonts w:ascii="Arial Narrow" w:hAnsi="Arial Narrow" w:cs="Courier New"/>
          <w:szCs w:val="21"/>
        </w:rPr>
        <w:tab/>
        <w:t>2:52.09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202  Girls 17-18 200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Backstroke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Alcaras, Alice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2:26.22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Fraser, Sarah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2:27.97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Prosser, Fay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Forres</w:t>
      </w:r>
      <w:r w:rsidRPr="00B268E7">
        <w:rPr>
          <w:rFonts w:ascii="Arial Narrow" w:hAnsi="Arial Narrow" w:cs="Courier New"/>
          <w:szCs w:val="21"/>
        </w:rPr>
        <w:tab/>
        <w:t>2:36.53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McLean, Erin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2:38.86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Edwards, Ciara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2:41.16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Prusik, Zuzanna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2:50.82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203  Boys 12-13 100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Carroll, Owen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Forres</w:t>
      </w:r>
      <w:r w:rsidRPr="00B268E7">
        <w:rPr>
          <w:rFonts w:ascii="Arial Narrow" w:hAnsi="Arial Narrow" w:cs="Courier New"/>
          <w:szCs w:val="21"/>
        </w:rPr>
        <w:tab/>
        <w:t>1:04.92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Slessor, Conrad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1:07.18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Komar, William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1:08.42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Carter, Joe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Delting</w:t>
      </w:r>
      <w:r w:rsidRPr="00B268E7">
        <w:rPr>
          <w:rFonts w:ascii="Arial Narrow" w:hAnsi="Arial Narrow" w:cs="Courier New"/>
          <w:szCs w:val="21"/>
        </w:rPr>
        <w:tab/>
        <w:t>1:08.56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MacDonald, Calvin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Basc</w:t>
      </w:r>
      <w:r w:rsidRPr="00B268E7">
        <w:rPr>
          <w:rFonts w:ascii="Arial Narrow" w:hAnsi="Arial Narrow" w:cs="Courier New"/>
          <w:szCs w:val="21"/>
        </w:rPr>
        <w:tab/>
        <w:t>1:09.33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Clark, Alex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Garioch</w:t>
      </w:r>
      <w:r w:rsidRPr="00B268E7">
        <w:rPr>
          <w:rFonts w:ascii="Arial Narrow" w:hAnsi="Arial Narrow" w:cs="Courier New"/>
          <w:szCs w:val="21"/>
        </w:rPr>
        <w:tab/>
        <w:t>1:09.55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>
        <w:rPr>
          <w:rFonts w:ascii="Arial Narrow" w:hAnsi="Arial Narrow" w:cs="Courier New"/>
        </w:rPr>
        <w:tab/>
        <w:t>Club</w:t>
      </w:r>
      <w:r w:rsidRPr="00B268E7">
        <w:rPr>
          <w:rFonts w:ascii="Arial Narrow" w:hAnsi="Arial Narrow" w:cs="Courier New"/>
          <w:szCs w:val="21"/>
        </w:rPr>
        <w:t>b, Finlay M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1:09.66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Gibson, Jake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1:09.96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Wood, Jacob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1:10.11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Masson, James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1:10.24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Broadley, Ryan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1:10.29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Brown, Lucas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1:10.59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Nicolson, Tom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Delting</w:t>
      </w:r>
      <w:r w:rsidRPr="00B268E7">
        <w:rPr>
          <w:rFonts w:ascii="Arial Narrow" w:hAnsi="Arial Narrow" w:cs="Courier New"/>
          <w:szCs w:val="21"/>
        </w:rPr>
        <w:tab/>
        <w:t>1:10.69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14</w:t>
      </w:r>
      <w:r w:rsidRPr="00B268E7">
        <w:rPr>
          <w:rFonts w:ascii="Arial Narrow" w:hAnsi="Arial Narrow" w:cs="Courier New"/>
          <w:szCs w:val="21"/>
        </w:rPr>
        <w:tab/>
        <w:t>Arthur, Cameron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1:10.82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15</w:t>
      </w:r>
      <w:r w:rsidRPr="00B268E7">
        <w:rPr>
          <w:rFonts w:ascii="Arial Narrow" w:hAnsi="Arial Narrow" w:cs="Courier New"/>
          <w:szCs w:val="21"/>
        </w:rPr>
        <w:tab/>
        <w:t>Dick, Matthew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1:12.65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16</w:t>
      </w:r>
      <w:r w:rsidRPr="00B268E7">
        <w:rPr>
          <w:rFonts w:ascii="Arial Narrow" w:hAnsi="Arial Narrow" w:cs="Courier New"/>
          <w:szCs w:val="21"/>
        </w:rPr>
        <w:tab/>
        <w:t>Thomson, Robbie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1:15.23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br w:type="column"/>
      </w:r>
      <w:r w:rsidRPr="00B268E7">
        <w:rPr>
          <w:rFonts w:ascii="Arial" w:hAnsi="Arial" w:cs="Arial"/>
          <w:b/>
          <w:sz w:val="24"/>
          <w:szCs w:val="21"/>
        </w:rPr>
        <w:t>Event 203  Boys 14 Year Olds 100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Travis, Cameron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59.62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Liversedge, Corey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Upp Deeside</w:t>
      </w:r>
      <w:r w:rsidRPr="00B268E7">
        <w:rPr>
          <w:rFonts w:ascii="Arial Narrow" w:hAnsi="Arial Narrow" w:cs="Courier New"/>
          <w:szCs w:val="21"/>
        </w:rPr>
        <w:tab/>
        <w:t>1:01.53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Pickering, Louis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Thurso</w:t>
      </w:r>
      <w:r w:rsidRPr="00B268E7">
        <w:rPr>
          <w:rFonts w:ascii="Arial Narrow" w:hAnsi="Arial Narrow" w:cs="Courier New"/>
          <w:szCs w:val="21"/>
        </w:rPr>
        <w:tab/>
        <w:t>1:02.39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Coull, James C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1:02.79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Taylor, Sam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1:03.96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Fraser, James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1:04.46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Kirkpatrick, Daniel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1:04.52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Sandison, Harry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1:06.10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Siggins, Darragh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1:06.15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Sutherland, Ethan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1:07.44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Quantrill, Jamie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1:07.50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Dines, Brodie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1:07.51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Thompson, Daniel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1:08.02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14</w:t>
      </w:r>
      <w:r w:rsidRPr="00B268E7">
        <w:rPr>
          <w:rFonts w:ascii="Arial Narrow" w:hAnsi="Arial Narrow" w:cs="Courier New"/>
          <w:szCs w:val="21"/>
        </w:rPr>
        <w:tab/>
        <w:t>Malcolm, Kai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Lochaber Lei</w:t>
      </w:r>
      <w:r w:rsidRPr="00B268E7">
        <w:rPr>
          <w:rFonts w:ascii="Arial Narrow" w:hAnsi="Arial Narrow" w:cs="Courier New"/>
          <w:szCs w:val="21"/>
        </w:rPr>
        <w:tab/>
        <w:t>1:13.50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15</w:t>
      </w:r>
      <w:r w:rsidRPr="00B268E7">
        <w:rPr>
          <w:rFonts w:ascii="Arial Narrow" w:hAnsi="Arial Narrow" w:cs="Courier New"/>
          <w:szCs w:val="21"/>
        </w:rPr>
        <w:tab/>
        <w:t>Alexander, Ross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1:15.65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203  Boys 15 Year Olds 100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Brown, Calvin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58.79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Agnew, Callum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1:00.34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Brown, Matthew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Basc</w:t>
      </w:r>
      <w:r w:rsidRPr="00B268E7">
        <w:rPr>
          <w:rFonts w:ascii="Arial Narrow" w:hAnsi="Arial Narrow" w:cs="Courier New"/>
          <w:szCs w:val="21"/>
        </w:rPr>
        <w:tab/>
        <w:t>1:00.77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*4</w:t>
      </w:r>
      <w:r w:rsidRPr="00B268E7">
        <w:rPr>
          <w:rFonts w:ascii="Arial Narrow" w:hAnsi="Arial Narrow" w:cs="Courier New"/>
          <w:szCs w:val="21"/>
        </w:rPr>
        <w:tab/>
        <w:t>Currie, Euan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Ythan</w:t>
      </w:r>
      <w:r w:rsidRPr="00B268E7">
        <w:rPr>
          <w:rFonts w:ascii="Arial Narrow" w:hAnsi="Arial Narrow" w:cs="Courier New"/>
          <w:szCs w:val="21"/>
        </w:rPr>
        <w:tab/>
        <w:t>1:01.00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*4</w:t>
      </w:r>
      <w:r w:rsidRPr="00B268E7">
        <w:rPr>
          <w:rFonts w:ascii="Arial Narrow" w:hAnsi="Arial Narrow" w:cs="Courier New"/>
          <w:szCs w:val="21"/>
        </w:rPr>
        <w:tab/>
        <w:t>Millar, Adam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1:01.00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Hall, Joel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1:01.93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May, Ewan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Peterhead Asc</w:t>
      </w:r>
      <w:r w:rsidRPr="00B268E7">
        <w:rPr>
          <w:rFonts w:ascii="Arial Narrow" w:hAnsi="Arial Narrow" w:cs="Courier New"/>
          <w:szCs w:val="21"/>
        </w:rPr>
        <w:tab/>
        <w:t>1:04.55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Smith, Lewis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1:04.59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Stewart, Darryl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1:05.08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Sharpe, Cameron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1:07.60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Murray, Simon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1:07.89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Smith, Kieran R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1:09.37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Walker, James C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1:10.05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203  Boys 16 Year Olds 100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Miskiewicz, Dariusz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57.35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Barnett, Ewan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57.74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Dickson, Craig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59.41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Coueslant, Archie C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59.73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Malcolmson, Luke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59.84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Petrie, Liam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Upp Deeside</w:t>
      </w:r>
      <w:r w:rsidRPr="00B268E7">
        <w:rPr>
          <w:rFonts w:ascii="Arial Narrow" w:hAnsi="Arial Narrow" w:cs="Courier New"/>
          <w:szCs w:val="21"/>
        </w:rPr>
        <w:tab/>
        <w:t>1:00.59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Macmillan, Calum A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1:01.22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Heard, Finn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1:01.81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Hanlon, Matthew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Western Isles</w:t>
      </w:r>
      <w:r w:rsidRPr="00B268E7">
        <w:rPr>
          <w:rFonts w:ascii="Arial Narrow" w:hAnsi="Arial Narrow" w:cs="Courier New"/>
          <w:szCs w:val="21"/>
        </w:rPr>
        <w:tab/>
        <w:t>1:01.98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Hepworth, Elliott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1:03.53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Burgon, Hamish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1:04.65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Nicol, James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Forres</w:t>
      </w:r>
      <w:r w:rsidRPr="00B268E7">
        <w:rPr>
          <w:rFonts w:ascii="Arial Narrow" w:hAnsi="Arial Narrow" w:cs="Courier New"/>
          <w:szCs w:val="21"/>
        </w:rPr>
        <w:tab/>
        <w:t>1:04.98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Airey, Andrew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1:05.60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br w:type="column"/>
      </w:r>
      <w:r w:rsidRPr="00B268E7">
        <w:rPr>
          <w:rFonts w:ascii="Arial" w:hAnsi="Arial" w:cs="Arial"/>
          <w:b/>
          <w:sz w:val="24"/>
          <w:szCs w:val="21"/>
        </w:rPr>
        <w:t>Event 203  Boys 17-18 100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Agnew, Fraser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53.90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Kennedy, Nathan Jack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57.06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Kennedy, Fergus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58.31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McMillan, Innes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58.58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Hall, Zack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58.78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Broadhurst, Guy F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59.59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Gatton, Andrew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1:01.34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Esson, Mitchell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Basc</w:t>
      </w:r>
      <w:r w:rsidRPr="00B268E7">
        <w:rPr>
          <w:rFonts w:ascii="Arial Narrow" w:hAnsi="Arial Narrow" w:cs="Courier New"/>
          <w:szCs w:val="21"/>
        </w:rPr>
        <w:tab/>
        <w:t>1:02.32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Bremner, Daniel J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1:07.95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Sosic, Grga P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1:11.81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---</w:t>
      </w:r>
      <w:r w:rsidRPr="00B268E7">
        <w:rPr>
          <w:rFonts w:ascii="Arial Narrow" w:hAnsi="Arial Narrow" w:cs="Courier New"/>
          <w:szCs w:val="21"/>
        </w:rPr>
        <w:tab/>
        <w:t>Hamilton, Jack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Lochaber Lei</w:t>
      </w:r>
      <w:r w:rsidRPr="00B268E7">
        <w:rPr>
          <w:rFonts w:ascii="Arial Narrow" w:hAnsi="Arial Narrow" w:cs="Courier New"/>
          <w:szCs w:val="21"/>
        </w:rPr>
        <w:tab/>
        <w:t>DQ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203  Boys 19-24 100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Johnson, Brendan</w:t>
      </w:r>
      <w:r w:rsidRPr="00B268E7">
        <w:rPr>
          <w:rFonts w:ascii="Arial Narrow" w:hAnsi="Arial Narrow" w:cs="Courier New"/>
          <w:szCs w:val="21"/>
        </w:rPr>
        <w:tab/>
        <w:t xml:space="preserve"> 20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1:00.53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204  Girls 12-13 100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Breaststroke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Bain, Sophie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Basc</w:t>
      </w:r>
      <w:r w:rsidRPr="00B268E7">
        <w:rPr>
          <w:rFonts w:ascii="Arial Narrow" w:hAnsi="Arial Narrow" w:cs="Courier New"/>
          <w:szCs w:val="21"/>
        </w:rPr>
        <w:tab/>
        <w:t>1:18.30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Smith, Sophie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Western Isles</w:t>
      </w:r>
      <w:r w:rsidRPr="00B268E7">
        <w:rPr>
          <w:rFonts w:ascii="Arial Narrow" w:hAnsi="Arial Narrow" w:cs="Courier New"/>
          <w:szCs w:val="21"/>
        </w:rPr>
        <w:tab/>
        <w:t>1:26.76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Macdonald, Isla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Western Isles</w:t>
      </w:r>
      <w:r w:rsidRPr="00B268E7">
        <w:rPr>
          <w:rFonts w:ascii="Arial Narrow" w:hAnsi="Arial Narrow" w:cs="Courier New"/>
          <w:szCs w:val="21"/>
        </w:rPr>
        <w:tab/>
        <w:t>1:27.13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Masson, Freya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1:27.93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Clark, Evie-Jay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Lochaber Lei</w:t>
      </w:r>
      <w:r w:rsidRPr="00B268E7">
        <w:rPr>
          <w:rFonts w:ascii="Arial Narrow" w:hAnsi="Arial Narrow" w:cs="Courier New"/>
          <w:szCs w:val="21"/>
        </w:rPr>
        <w:tab/>
        <w:t>1:29.82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Hill, Sarah E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1:30.38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Reece, Laura L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1:30.77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Calder, Sophie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1:31.13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Kirkness, Mia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1:31.38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Wood, Amelia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1:33.24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Gault, Eilidh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Ythan</w:t>
      </w:r>
      <w:r w:rsidRPr="00B268E7">
        <w:rPr>
          <w:rFonts w:ascii="Arial Narrow" w:hAnsi="Arial Narrow" w:cs="Courier New"/>
          <w:szCs w:val="21"/>
        </w:rPr>
        <w:tab/>
        <w:t>1:33.42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Cheshire, Maya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1:33.83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Bruce, Natalie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1:38.47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14</w:t>
      </w:r>
      <w:r w:rsidRPr="00B268E7">
        <w:rPr>
          <w:rFonts w:ascii="Arial Narrow" w:hAnsi="Arial Narrow" w:cs="Courier New"/>
          <w:szCs w:val="21"/>
        </w:rPr>
        <w:tab/>
        <w:t>Ross, Eleanor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Tain</w:t>
      </w:r>
      <w:r w:rsidRPr="00B268E7">
        <w:rPr>
          <w:rFonts w:ascii="Arial Narrow" w:hAnsi="Arial Narrow" w:cs="Courier New"/>
          <w:szCs w:val="21"/>
        </w:rPr>
        <w:tab/>
        <w:t>1:39.66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204  Girls 14 Year Olds 100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Breaststroke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Hall, Kailyn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1:21.94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Maclennan, Mairi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Western Isles</w:t>
      </w:r>
      <w:r w:rsidRPr="00B268E7">
        <w:rPr>
          <w:rFonts w:ascii="Arial Narrow" w:hAnsi="Arial Narrow" w:cs="Courier New"/>
          <w:szCs w:val="21"/>
        </w:rPr>
        <w:tab/>
        <w:t>1:23.83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Slessor, Anya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UoAPST</w:t>
      </w:r>
      <w:r w:rsidRPr="00B268E7">
        <w:rPr>
          <w:rFonts w:ascii="Arial Narrow" w:hAnsi="Arial Narrow" w:cs="Courier New"/>
          <w:szCs w:val="21"/>
        </w:rPr>
        <w:tab/>
        <w:t>1:26.34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Riach, Jessica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1:27.18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Schulz, Jessica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Nairn</w:t>
      </w:r>
      <w:r w:rsidRPr="00B268E7">
        <w:rPr>
          <w:rFonts w:ascii="Arial Narrow" w:hAnsi="Arial Narrow" w:cs="Courier New"/>
          <w:szCs w:val="21"/>
        </w:rPr>
        <w:tab/>
        <w:t>1:27.53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Yule, Isla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1:28.31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Simpson, Holly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1:28.33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Macdougall, Ellie Kate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1:28.55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Lamont, Megan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1:29.84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Lewsey, Alice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1:33.88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Lam, Megan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1:34.49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Smith, Hannah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1:36.35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Simpson, Emma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1:36.83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br w:type="column"/>
      </w:r>
      <w:r w:rsidRPr="00B268E7">
        <w:rPr>
          <w:rFonts w:ascii="Arial" w:hAnsi="Arial" w:cs="Arial"/>
          <w:b/>
          <w:sz w:val="24"/>
          <w:szCs w:val="21"/>
        </w:rPr>
        <w:t>Event 204  Girls 15 Year Olds 100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Breaststroke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Bowie, Rhona M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1:18.62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Wisely, Daisy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1:27.04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Ratter, Kaila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Delting</w:t>
      </w:r>
      <w:r w:rsidRPr="00B268E7">
        <w:rPr>
          <w:rFonts w:ascii="Arial Narrow" w:hAnsi="Arial Narrow" w:cs="Courier New"/>
          <w:szCs w:val="21"/>
        </w:rPr>
        <w:tab/>
        <w:t>1:28.63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Rosie, Caitlin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Stonehaven</w:t>
      </w:r>
      <w:r w:rsidRPr="00B268E7">
        <w:rPr>
          <w:rFonts w:ascii="Arial Narrow" w:hAnsi="Arial Narrow" w:cs="Courier New"/>
          <w:szCs w:val="21"/>
        </w:rPr>
        <w:tab/>
        <w:t>1:29.60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McCulloch, Margaret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1:30.89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Rattray, Beth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1:31.44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McDonald, Lucy J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Thurso</w:t>
      </w:r>
      <w:r w:rsidRPr="00B268E7">
        <w:rPr>
          <w:rFonts w:ascii="Arial Narrow" w:hAnsi="Arial Narrow" w:cs="Courier New"/>
          <w:szCs w:val="21"/>
        </w:rPr>
        <w:tab/>
        <w:t>1:31.50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Blanchard, Hannah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1:31.81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Blance, Jean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1:32.22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Cowie, Elizabeth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Hasc</w:t>
      </w:r>
      <w:r w:rsidRPr="00B268E7">
        <w:rPr>
          <w:rFonts w:ascii="Arial Narrow" w:hAnsi="Arial Narrow" w:cs="Courier New"/>
          <w:szCs w:val="21"/>
        </w:rPr>
        <w:tab/>
        <w:t>1:32.54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Morton, Janey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1:34.08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Taylor, Ruth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1:36.97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Smith-Macaulay, Rosie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Nairn</w:t>
      </w:r>
      <w:r w:rsidRPr="00B268E7">
        <w:rPr>
          <w:rFonts w:ascii="Arial Narrow" w:hAnsi="Arial Narrow" w:cs="Courier New"/>
          <w:szCs w:val="21"/>
        </w:rPr>
        <w:tab/>
        <w:t>1:37.19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204  Girls 16 Year Olds 100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Breaststroke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Sandison, Lauren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1:23.00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Jaffrey, Amber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1:23.59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Rodwell, Sarah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Hasc</w:t>
      </w:r>
      <w:r w:rsidRPr="00B268E7">
        <w:rPr>
          <w:rFonts w:ascii="Arial Narrow" w:hAnsi="Arial Narrow" w:cs="Courier New"/>
          <w:szCs w:val="21"/>
        </w:rPr>
        <w:tab/>
        <w:t>1:26.31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Riach, Emily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Ythan</w:t>
      </w:r>
      <w:r w:rsidRPr="00B268E7">
        <w:rPr>
          <w:rFonts w:ascii="Arial Narrow" w:hAnsi="Arial Narrow" w:cs="Courier New"/>
          <w:szCs w:val="21"/>
        </w:rPr>
        <w:tab/>
        <w:t>1:27.85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Jovcic, Emilia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1:29.50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Carty, Jenna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Forres</w:t>
      </w:r>
      <w:r w:rsidRPr="00B268E7">
        <w:rPr>
          <w:rFonts w:ascii="Arial Narrow" w:hAnsi="Arial Narrow" w:cs="Courier New"/>
          <w:szCs w:val="21"/>
        </w:rPr>
        <w:tab/>
        <w:t>1:32.49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Berryman, Meg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1:32.97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Sinclair, Becky K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1:33.28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Taylor, Shannon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1:38.40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Taylor, Kelsi I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1:43.29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204  Girls 17-18 100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Breaststroke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Smith, Jasmin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South Main</w:t>
      </w:r>
      <w:r w:rsidRPr="00B268E7">
        <w:rPr>
          <w:rFonts w:ascii="Arial Narrow" w:hAnsi="Arial Narrow" w:cs="Courier New"/>
          <w:szCs w:val="21"/>
        </w:rPr>
        <w:tab/>
        <w:t>1:15.56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Edwards, Orla A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1:17.21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Ross, Lois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1:18.70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MacCulloch, Anna C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1:21.12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Prosser, Fay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Forres</w:t>
      </w:r>
      <w:r w:rsidRPr="00B268E7">
        <w:rPr>
          <w:rFonts w:ascii="Arial Narrow" w:hAnsi="Arial Narrow" w:cs="Courier New"/>
          <w:szCs w:val="21"/>
        </w:rPr>
        <w:tab/>
        <w:t>1:22.56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McAllister, Mia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1:23.13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Fenwick, Hannah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1:23.60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Stewart, Kirsty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1:26.65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Woolley, Rachael Louise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1:27.16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Budge, Isla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Western Isles</w:t>
      </w:r>
      <w:r w:rsidRPr="00B268E7">
        <w:rPr>
          <w:rFonts w:ascii="Arial Narrow" w:hAnsi="Arial Narrow" w:cs="Courier New"/>
          <w:szCs w:val="21"/>
        </w:rPr>
        <w:tab/>
        <w:t>1:29.10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Milne, Ellen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1:29.13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Davidson, Lauren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Peterhead Asc</w:t>
      </w:r>
      <w:r w:rsidRPr="00B268E7">
        <w:rPr>
          <w:rFonts w:ascii="Arial Narrow" w:hAnsi="Arial Narrow" w:cs="Courier New"/>
          <w:szCs w:val="21"/>
        </w:rPr>
        <w:tab/>
        <w:t>1:36.83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Assady, Ronya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1:38.47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205  Boys 12-13 200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Breaststroke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Slessor, Conrad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3:09.85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Henry, Chester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Wasc</w:t>
      </w:r>
      <w:r w:rsidRPr="00B268E7">
        <w:rPr>
          <w:rFonts w:ascii="Arial Narrow" w:hAnsi="Arial Narrow" w:cs="Courier New"/>
          <w:szCs w:val="21"/>
        </w:rPr>
        <w:tab/>
        <w:t>3:11.75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Cairney, Calum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Ythan</w:t>
      </w:r>
      <w:r w:rsidRPr="00B268E7">
        <w:rPr>
          <w:rFonts w:ascii="Arial Narrow" w:hAnsi="Arial Narrow" w:cs="Courier New"/>
          <w:szCs w:val="21"/>
        </w:rPr>
        <w:tab/>
        <w:t>3:11.90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Gibson, Jake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3:12.94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Komar, William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3:15.49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Hayes, Ciaran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3:18.07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Broadley, Ryan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3:21.04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Clark, Alex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Garioch</w:t>
      </w:r>
      <w:r w:rsidRPr="00B268E7">
        <w:rPr>
          <w:rFonts w:ascii="Arial Narrow" w:hAnsi="Arial Narrow" w:cs="Courier New"/>
          <w:szCs w:val="21"/>
        </w:rPr>
        <w:tab/>
        <w:t>3:21.57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Smith, Callum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Peterhead Asc</w:t>
      </w:r>
      <w:r w:rsidRPr="00B268E7">
        <w:rPr>
          <w:rFonts w:ascii="Arial Narrow" w:hAnsi="Arial Narrow" w:cs="Courier New"/>
          <w:szCs w:val="21"/>
        </w:rPr>
        <w:tab/>
        <w:t>3:24.70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Nicolson, Tom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Delting</w:t>
      </w:r>
      <w:r w:rsidRPr="00B268E7">
        <w:rPr>
          <w:rFonts w:ascii="Arial Narrow" w:hAnsi="Arial Narrow" w:cs="Courier New"/>
          <w:szCs w:val="21"/>
        </w:rPr>
        <w:tab/>
        <w:t>3:25.29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*11</w:t>
      </w:r>
      <w:r w:rsidRPr="00B268E7">
        <w:rPr>
          <w:rFonts w:ascii="Arial Narrow" w:hAnsi="Arial Narrow" w:cs="Courier New"/>
          <w:szCs w:val="21"/>
        </w:rPr>
        <w:tab/>
        <w:t>Bullough, Magnus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Delting</w:t>
      </w:r>
      <w:r w:rsidRPr="00B268E7">
        <w:rPr>
          <w:rFonts w:ascii="Arial Narrow" w:hAnsi="Arial Narrow" w:cs="Courier New"/>
          <w:szCs w:val="21"/>
        </w:rPr>
        <w:tab/>
        <w:t>3:27.36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*11</w:t>
      </w:r>
      <w:r w:rsidRPr="00B268E7">
        <w:rPr>
          <w:rFonts w:ascii="Arial Narrow" w:hAnsi="Arial Narrow" w:cs="Courier New"/>
          <w:szCs w:val="21"/>
        </w:rPr>
        <w:tab/>
        <w:t>Carter, Joe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Delting</w:t>
      </w:r>
      <w:r w:rsidRPr="00B268E7">
        <w:rPr>
          <w:rFonts w:ascii="Arial Narrow" w:hAnsi="Arial Narrow" w:cs="Courier New"/>
          <w:szCs w:val="21"/>
        </w:rPr>
        <w:tab/>
        <w:t>3:27.36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Morgan, Innes K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Thurso</w:t>
      </w:r>
      <w:r w:rsidRPr="00B268E7">
        <w:rPr>
          <w:rFonts w:ascii="Arial Narrow" w:hAnsi="Arial Narrow" w:cs="Courier New"/>
          <w:szCs w:val="21"/>
        </w:rPr>
        <w:tab/>
        <w:t>3:28.32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205  Boys 14 Year Olds 200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Breaststroke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Fraser, James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2:51.90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Christie, Thomas G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2:53.73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Taylor, Jon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2:54.61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Sandison, Harry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2:59.29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Ward, Logan J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3:04.14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Quantrill, Jamie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3:05.44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Kirkpatrick, Daniel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3:08.95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Robinson, Rayan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3:13.51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Stewart, Douglas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Upp Deeside</w:t>
      </w:r>
      <w:r w:rsidRPr="00B268E7">
        <w:rPr>
          <w:rFonts w:ascii="Arial Narrow" w:hAnsi="Arial Narrow" w:cs="Courier New"/>
          <w:szCs w:val="21"/>
        </w:rPr>
        <w:tab/>
        <w:t>3:14.40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Farquhar, Daniel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3:24.11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Franklin, Angus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3:27.66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Hatrick, Sam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3:28.56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---</w:t>
      </w:r>
      <w:r w:rsidRPr="00B268E7">
        <w:rPr>
          <w:rFonts w:ascii="Arial Narrow" w:hAnsi="Arial Narrow" w:cs="Courier New"/>
          <w:szCs w:val="21"/>
        </w:rPr>
        <w:tab/>
        <w:t>Tunoglu, Kutay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DQ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---</w:t>
      </w:r>
      <w:r w:rsidRPr="00B268E7">
        <w:rPr>
          <w:rFonts w:ascii="Arial Narrow" w:hAnsi="Arial Narrow" w:cs="Courier New"/>
          <w:szCs w:val="21"/>
        </w:rPr>
        <w:tab/>
        <w:t>Macmillan, Philip J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DQ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205  Boys 15 Year Olds 200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Breaststroke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Cousins, Finley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2:33.36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Weir, Lucas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Nairn</w:t>
      </w:r>
      <w:r w:rsidRPr="00B268E7">
        <w:rPr>
          <w:rFonts w:ascii="Arial Narrow" w:hAnsi="Arial Narrow" w:cs="Courier New"/>
          <w:szCs w:val="21"/>
        </w:rPr>
        <w:tab/>
        <w:t>2:48.75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Hall, Joel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2:52.61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Sharpe, Cameron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2:52.88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Smith, Lewis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2:58.11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Brown, Matthew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Basc</w:t>
      </w:r>
      <w:r w:rsidRPr="00B268E7">
        <w:rPr>
          <w:rFonts w:ascii="Arial Narrow" w:hAnsi="Arial Narrow" w:cs="Courier New"/>
          <w:szCs w:val="21"/>
        </w:rPr>
        <w:tab/>
        <w:t>2:59.65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Taylor, Callum S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3:00.56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Leonard, Matthew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3:09.16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Strasdin, Thomas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3:21.57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Scoular, Scott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3:27.67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Bremner, Kian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Forres</w:t>
      </w:r>
      <w:r w:rsidRPr="00B268E7">
        <w:rPr>
          <w:rFonts w:ascii="Arial Narrow" w:hAnsi="Arial Narrow" w:cs="Courier New"/>
          <w:szCs w:val="21"/>
        </w:rPr>
        <w:tab/>
        <w:t>3:34.75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205  Boys 16 Year Olds 200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Breaststroke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Lindsay, Ethan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2:32.87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Hutcheon, Mark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2:42.28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Hanlon, Matthew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Western Isles</w:t>
      </w:r>
      <w:r w:rsidRPr="00B268E7">
        <w:rPr>
          <w:rFonts w:ascii="Arial Narrow" w:hAnsi="Arial Narrow" w:cs="Courier New"/>
          <w:szCs w:val="21"/>
        </w:rPr>
        <w:tab/>
        <w:t>2:42.35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Arthur, Andrew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2:42.52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Sinclair, Aaron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2:49.03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Nicol, James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Forres</w:t>
      </w:r>
      <w:r w:rsidRPr="00B268E7">
        <w:rPr>
          <w:rFonts w:ascii="Arial Narrow" w:hAnsi="Arial Narrow" w:cs="Courier New"/>
          <w:szCs w:val="21"/>
        </w:rPr>
        <w:tab/>
        <w:t>3:06.21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Clark, Kalvin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3:28.08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205  Boys 17-18 200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Breaststroke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Esson, Mitchell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Basc</w:t>
      </w:r>
      <w:r w:rsidRPr="00B268E7">
        <w:rPr>
          <w:rFonts w:ascii="Arial Narrow" w:hAnsi="Arial Narrow" w:cs="Courier New"/>
          <w:szCs w:val="21"/>
        </w:rPr>
        <w:tab/>
        <w:t>2:54.77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206  Girls 12-13 400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IM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Clark, Evie-Jay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Lochaber Lei</w:t>
      </w:r>
      <w:r w:rsidRPr="00B268E7">
        <w:rPr>
          <w:rFonts w:ascii="Arial Narrow" w:hAnsi="Arial Narrow" w:cs="Courier New"/>
          <w:szCs w:val="21"/>
        </w:rPr>
        <w:tab/>
        <w:t>5:55.16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Masson, Freya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6:05.22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Sellar, Emma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Stonehaven</w:t>
      </w:r>
      <w:r w:rsidRPr="00B268E7">
        <w:rPr>
          <w:rFonts w:ascii="Arial Narrow" w:hAnsi="Arial Narrow" w:cs="Courier New"/>
          <w:szCs w:val="21"/>
        </w:rPr>
        <w:tab/>
        <w:t>6:07.80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Bruce, Natalie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6:16.55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Louw, Melana C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6:17.29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Campbell, Katy A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6:18.72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Calder, Lisa-Marie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6:31.81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Zanre-Wilson, Taylor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Peterhead Asc</w:t>
      </w:r>
      <w:r w:rsidRPr="00B268E7">
        <w:rPr>
          <w:rFonts w:ascii="Arial Narrow" w:hAnsi="Arial Narrow" w:cs="Courier New"/>
          <w:szCs w:val="21"/>
        </w:rPr>
        <w:tab/>
        <w:t>6:43.16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Beaton, Jessica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6:44.15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br w:type="column"/>
      </w:r>
      <w:r w:rsidRPr="00B268E7">
        <w:rPr>
          <w:rFonts w:ascii="Arial" w:hAnsi="Arial" w:cs="Arial"/>
          <w:b/>
          <w:sz w:val="24"/>
          <w:szCs w:val="21"/>
        </w:rPr>
        <w:t>Event 206  Girls 14 Year Olds 400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IM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Hall, Kailyn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5:16.67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Simpson, Holly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5:34.72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Yule, Isla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5:37.86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Riach, Jessica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5:53.51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MacPherson, Alice Ann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Lochaber Lei</w:t>
      </w:r>
      <w:r w:rsidRPr="00B268E7">
        <w:rPr>
          <w:rFonts w:ascii="Arial Narrow" w:hAnsi="Arial Narrow" w:cs="Courier New"/>
          <w:szCs w:val="21"/>
        </w:rPr>
        <w:tab/>
        <w:t>6:07.17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Jones, Freja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6:09.11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Cox, Cerys K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6:15.25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Killoh, Abbie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Garioch</w:t>
      </w:r>
      <w:r w:rsidRPr="00B268E7">
        <w:rPr>
          <w:rFonts w:ascii="Arial Narrow" w:hAnsi="Arial Narrow" w:cs="Courier New"/>
          <w:szCs w:val="21"/>
        </w:rPr>
        <w:tab/>
        <w:t>6:26.36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---</w:t>
      </w:r>
      <w:r w:rsidRPr="00B268E7">
        <w:rPr>
          <w:rFonts w:ascii="Arial Narrow" w:hAnsi="Arial Narrow" w:cs="Courier New"/>
          <w:szCs w:val="21"/>
        </w:rPr>
        <w:tab/>
        <w:t>Riach, Jessica C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Ythan</w:t>
      </w:r>
      <w:r w:rsidRPr="00B268E7">
        <w:rPr>
          <w:rFonts w:ascii="Arial Narrow" w:hAnsi="Arial Narrow" w:cs="Courier New"/>
          <w:szCs w:val="21"/>
        </w:rPr>
        <w:tab/>
        <w:t>DQ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206  Girls 15 Year Olds 400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IM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Ratter, Kaila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Delting</w:t>
      </w:r>
      <w:r w:rsidRPr="00B268E7">
        <w:rPr>
          <w:rFonts w:ascii="Arial Narrow" w:hAnsi="Arial Narrow" w:cs="Courier New"/>
          <w:szCs w:val="21"/>
        </w:rPr>
        <w:tab/>
        <w:t>5:54.42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Cochrane, Lexie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Stonehaven</w:t>
      </w:r>
      <w:r w:rsidRPr="00B268E7">
        <w:rPr>
          <w:rFonts w:ascii="Arial Narrow" w:hAnsi="Arial Narrow" w:cs="Courier New"/>
          <w:szCs w:val="21"/>
        </w:rPr>
        <w:tab/>
        <w:t>6:00.43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Mackay, Eilidh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Nairn</w:t>
      </w:r>
      <w:r w:rsidRPr="00B268E7">
        <w:rPr>
          <w:rFonts w:ascii="Arial Narrow" w:hAnsi="Arial Narrow" w:cs="Courier New"/>
          <w:szCs w:val="21"/>
        </w:rPr>
        <w:tab/>
        <w:t>6:10.69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---</w:t>
      </w:r>
      <w:r w:rsidRPr="00B268E7">
        <w:rPr>
          <w:rFonts w:ascii="Arial Narrow" w:hAnsi="Arial Narrow" w:cs="Courier New"/>
          <w:szCs w:val="21"/>
        </w:rPr>
        <w:tab/>
        <w:t>Irvine, Aimee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Delting</w:t>
      </w:r>
      <w:r w:rsidRPr="00B268E7">
        <w:rPr>
          <w:rFonts w:ascii="Arial Narrow" w:hAnsi="Arial Narrow" w:cs="Courier New"/>
          <w:szCs w:val="21"/>
        </w:rPr>
        <w:tab/>
        <w:t>DQ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206  Girls 16 Year Olds 400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IM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Alcaras, Gaia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UoAPST</w:t>
      </w:r>
      <w:r w:rsidRPr="00B268E7">
        <w:rPr>
          <w:rFonts w:ascii="Arial Narrow" w:hAnsi="Arial Narrow" w:cs="Courier New"/>
          <w:szCs w:val="21"/>
        </w:rPr>
        <w:tab/>
        <w:t>5:06.15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Johnston, Isla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5:37.65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Mackay, Alex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Thurso</w:t>
      </w:r>
      <w:r w:rsidRPr="00B268E7">
        <w:rPr>
          <w:rFonts w:ascii="Arial Narrow" w:hAnsi="Arial Narrow" w:cs="Courier New"/>
          <w:szCs w:val="21"/>
        </w:rPr>
        <w:tab/>
        <w:t>6:04.00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Riach, Emily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Ythan</w:t>
      </w:r>
      <w:r w:rsidRPr="00B268E7">
        <w:rPr>
          <w:rFonts w:ascii="Arial Narrow" w:hAnsi="Arial Narrow" w:cs="Courier New"/>
          <w:szCs w:val="21"/>
        </w:rPr>
        <w:tab/>
        <w:t>6:07.15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Carty, Jenna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Forres</w:t>
      </w:r>
      <w:r w:rsidRPr="00B268E7">
        <w:rPr>
          <w:rFonts w:ascii="Arial Narrow" w:hAnsi="Arial Narrow" w:cs="Courier New"/>
          <w:szCs w:val="21"/>
        </w:rPr>
        <w:tab/>
        <w:t>6:14.67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206  Girls 17-18 400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IM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Ross, Lois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5:34.39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Kerr, Hannah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5:40.13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Milne, Ellen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5:45.31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Smith, Jasmin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South Main</w:t>
      </w:r>
      <w:r w:rsidRPr="00B268E7">
        <w:rPr>
          <w:rFonts w:ascii="Arial Narrow" w:hAnsi="Arial Narrow" w:cs="Courier New"/>
          <w:szCs w:val="21"/>
        </w:rPr>
        <w:tab/>
        <w:t>6:09.51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207  Boys 12-13 50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Butterfly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Slessor, Conrad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32.17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Lennox, Kieran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Basc</w:t>
      </w:r>
      <w:r w:rsidRPr="00B268E7">
        <w:rPr>
          <w:rFonts w:ascii="Arial Narrow" w:hAnsi="Arial Narrow" w:cs="Courier New"/>
          <w:szCs w:val="21"/>
        </w:rPr>
        <w:tab/>
        <w:t>32.76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Carroll, Owen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Forres</w:t>
      </w:r>
      <w:r w:rsidRPr="00B268E7">
        <w:rPr>
          <w:rFonts w:ascii="Arial Narrow" w:hAnsi="Arial Narrow" w:cs="Courier New"/>
          <w:szCs w:val="21"/>
        </w:rPr>
        <w:tab/>
        <w:t>33.19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Arthur, Cameron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33.26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>
        <w:rPr>
          <w:rFonts w:ascii="Arial Narrow" w:hAnsi="Arial Narrow" w:cs="Courier New"/>
        </w:rPr>
        <w:tab/>
        <w:t>Club</w:t>
      </w:r>
      <w:r w:rsidRPr="00B268E7">
        <w:rPr>
          <w:rFonts w:ascii="Arial Narrow" w:hAnsi="Arial Narrow" w:cs="Courier New"/>
          <w:szCs w:val="21"/>
        </w:rPr>
        <w:t>b, Finlay M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33.34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Nicolson, Tom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Delting</w:t>
      </w:r>
      <w:r w:rsidRPr="00B268E7">
        <w:rPr>
          <w:rFonts w:ascii="Arial Narrow" w:hAnsi="Arial Narrow" w:cs="Courier New"/>
          <w:szCs w:val="21"/>
        </w:rPr>
        <w:tab/>
        <w:t>34.15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Cairney, Calum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Ythan</w:t>
      </w:r>
      <w:r w:rsidRPr="00B268E7">
        <w:rPr>
          <w:rFonts w:ascii="Arial Narrow" w:hAnsi="Arial Narrow" w:cs="Courier New"/>
          <w:szCs w:val="21"/>
        </w:rPr>
        <w:tab/>
        <w:t>34.49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Bullough, Magnus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Delting</w:t>
      </w:r>
      <w:r w:rsidRPr="00B268E7">
        <w:rPr>
          <w:rFonts w:ascii="Arial Narrow" w:hAnsi="Arial Narrow" w:cs="Courier New"/>
          <w:szCs w:val="21"/>
        </w:rPr>
        <w:tab/>
        <w:t>34.64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Broadley, Ryan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34.78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Brown, Lucas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35.42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Masson, James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35.56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Dick, Matthew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35.62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Carter, Joe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Delting</w:t>
      </w:r>
      <w:r w:rsidRPr="00B268E7">
        <w:rPr>
          <w:rFonts w:ascii="Arial Narrow" w:hAnsi="Arial Narrow" w:cs="Courier New"/>
          <w:szCs w:val="21"/>
        </w:rPr>
        <w:tab/>
        <w:t>35.72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14</w:t>
      </w:r>
      <w:r w:rsidRPr="00B268E7">
        <w:rPr>
          <w:rFonts w:ascii="Arial Narrow" w:hAnsi="Arial Narrow" w:cs="Courier New"/>
          <w:szCs w:val="21"/>
        </w:rPr>
        <w:tab/>
        <w:t>Thomson, Robbie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39.57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num="2" w:space="17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207  Boys 14 Year Olds 50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Butterfly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Travis, Cameron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29.58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Liversedge, Corey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Upp Deeside</w:t>
      </w:r>
      <w:r w:rsidRPr="00B268E7">
        <w:rPr>
          <w:rFonts w:ascii="Arial Narrow" w:hAnsi="Arial Narrow" w:cs="Courier New"/>
          <w:szCs w:val="21"/>
        </w:rPr>
        <w:tab/>
        <w:t>30.60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Strachan, Ross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31.57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Taylor, Jon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31.64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Fraser, James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31.67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Simpson, Owen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32.70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Taylor, Sam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33.17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Christie, Thomas G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33.86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Sandison, Harry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34.10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Nicol, Callum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34.46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Alexander, Ross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35.33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Walker, Clark D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35.35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Hatrick, Sam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37.67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14</w:t>
      </w:r>
      <w:r w:rsidRPr="00B268E7">
        <w:rPr>
          <w:rFonts w:ascii="Arial Narrow" w:hAnsi="Arial Narrow" w:cs="Courier New"/>
          <w:szCs w:val="21"/>
        </w:rPr>
        <w:tab/>
        <w:t>Sutherland, Ethan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38.05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num="2" w:space="17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207  Boys 15 Year Olds 50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Butterfly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Taylor, James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27.98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Murray, Simon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28.81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Agnew, Callum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29.76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Currie, Euan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Ythan</w:t>
      </w:r>
      <w:r w:rsidRPr="00B268E7">
        <w:rPr>
          <w:rFonts w:ascii="Arial Narrow" w:hAnsi="Arial Narrow" w:cs="Courier New"/>
          <w:szCs w:val="21"/>
        </w:rPr>
        <w:tab/>
        <w:t>30.00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Millar, Adam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30.18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Brown, Calvin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30.39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Taylor, Callum S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30.55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Milner, Nicholas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30.82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Weir, Lucas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Nairn</w:t>
      </w:r>
      <w:r w:rsidRPr="00B268E7">
        <w:rPr>
          <w:rFonts w:ascii="Arial Narrow" w:hAnsi="Arial Narrow" w:cs="Courier New"/>
          <w:szCs w:val="21"/>
        </w:rPr>
        <w:tab/>
        <w:t>30.85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Smith, Lewis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31.74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Hall, Joel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31.90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Brown, Matthew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Basc</w:t>
      </w:r>
      <w:r w:rsidRPr="00B268E7">
        <w:rPr>
          <w:rFonts w:ascii="Arial Narrow" w:hAnsi="Arial Narrow" w:cs="Courier New"/>
          <w:szCs w:val="21"/>
        </w:rPr>
        <w:tab/>
        <w:t>32.80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Stewart, Darryl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33.07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14</w:t>
      </w:r>
      <w:r w:rsidRPr="00B268E7">
        <w:rPr>
          <w:rFonts w:ascii="Arial Narrow" w:hAnsi="Arial Narrow" w:cs="Courier New"/>
          <w:szCs w:val="21"/>
        </w:rPr>
        <w:tab/>
        <w:t>Strasdin, Thomas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34.24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num="2" w:space="17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207  Boys 16 Year Olds 50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Butterfly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Heard, Finn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28.56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Miskiewicz, Dariusz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28.82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Dickson, Craig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28.97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Hutcheon, Mark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29.12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Malcolmson, Luke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29.49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Macmillan, Calum A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29.73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Coueslant, Archie C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29.96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Petrie, Liam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Upp Deeside</w:t>
      </w:r>
      <w:r w:rsidRPr="00B268E7">
        <w:rPr>
          <w:rFonts w:ascii="Arial Narrow" w:hAnsi="Arial Narrow" w:cs="Courier New"/>
          <w:szCs w:val="21"/>
        </w:rPr>
        <w:tab/>
        <w:t>29.99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Barnett, Ewan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30.23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Hepworth, Elliott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30.56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Hanlon, Matthew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Western Isles</w:t>
      </w:r>
      <w:r w:rsidRPr="00B268E7">
        <w:rPr>
          <w:rFonts w:ascii="Arial Narrow" w:hAnsi="Arial Narrow" w:cs="Courier New"/>
          <w:szCs w:val="21"/>
        </w:rPr>
        <w:tab/>
        <w:t>30.59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Burgon, Hamish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32.01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Airey, Andrew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33.27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num="2" w:space="17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207  Boys 17-18 50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Butterfly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Kennedy, Nathan Jack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26.80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McMillan, Innes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26.84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Agnew, Fraser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27.26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Blance, Angus G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27.69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Broadhurst, Guy F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27.93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Kennedy, Fergus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28.31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Gatton, Andrew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28.36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Hall, Zack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29.39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Hamilton, Jack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Lochaber Lei</w:t>
      </w:r>
      <w:r w:rsidRPr="00B268E7">
        <w:rPr>
          <w:rFonts w:ascii="Arial Narrow" w:hAnsi="Arial Narrow" w:cs="Courier New"/>
          <w:szCs w:val="21"/>
        </w:rPr>
        <w:tab/>
        <w:t>29.89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Meldrum, Bradley C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30.12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Bremner, Daniel J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30.48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num="2" w:space="17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207  Boys 19-24 50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Butterfly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Bryce, Robert A</w:t>
      </w:r>
      <w:r w:rsidRPr="00B268E7">
        <w:rPr>
          <w:rFonts w:ascii="Arial Narrow" w:hAnsi="Arial Narrow" w:cs="Courier New"/>
          <w:szCs w:val="21"/>
        </w:rPr>
        <w:tab/>
        <w:t xml:space="preserve"> 24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25.33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Watson, Eddie A</w:t>
      </w:r>
      <w:r w:rsidRPr="00B268E7">
        <w:rPr>
          <w:rFonts w:ascii="Arial Narrow" w:hAnsi="Arial Narrow" w:cs="Courier New"/>
          <w:szCs w:val="21"/>
        </w:rPr>
        <w:tab/>
        <w:t xml:space="preserve"> 22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27.02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Watson, Charlie K</w:t>
      </w:r>
      <w:r w:rsidRPr="00B268E7">
        <w:rPr>
          <w:rFonts w:ascii="Arial Narrow" w:hAnsi="Arial Narrow" w:cs="Courier New"/>
          <w:szCs w:val="21"/>
        </w:rPr>
        <w:tab/>
        <w:t xml:space="preserve"> 24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27.83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Johnson, Brendan</w:t>
      </w:r>
      <w:r w:rsidRPr="00B268E7">
        <w:rPr>
          <w:rFonts w:ascii="Arial Narrow" w:hAnsi="Arial Narrow" w:cs="Courier New"/>
          <w:szCs w:val="21"/>
        </w:rPr>
        <w:tab/>
        <w:t xml:space="preserve"> 20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28.27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num="2" w:space="17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208  Girls 12-13 50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Backstroke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Hill, Sarah E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34.30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Clark, Evie-Jay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Lochaber Lei</w:t>
      </w:r>
      <w:r w:rsidRPr="00B268E7">
        <w:rPr>
          <w:rFonts w:ascii="Arial Narrow" w:hAnsi="Arial Narrow" w:cs="Courier New"/>
          <w:szCs w:val="21"/>
        </w:rPr>
        <w:tab/>
        <w:t>35.02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Perry, Sienna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35.19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Urquhart, Erin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35.65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Bain, Sophie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Basc</w:t>
      </w:r>
      <w:r w:rsidRPr="00B268E7">
        <w:rPr>
          <w:rFonts w:ascii="Arial Narrow" w:hAnsi="Arial Narrow" w:cs="Courier New"/>
          <w:szCs w:val="21"/>
        </w:rPr>
        <w:tab/>
        <w:t>36.07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Nairn, Jessica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37.23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Hendren, Tegan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37.30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Wood, Amelia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37.78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Reece, Laura L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37.80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*10</w:t>
      </w:r>
      <w:r w:rsidRPr="00B268E7">
        <w:rPr>
          <w:rFonts w:ascii="Arial Narrow" w:hAnsi="Arial Narrow" w:cs="Courier New"/>
          <w:szCs w:val="21"/>
        </w:rPr>
        <w:tab/>
        <w:t>Calder, Lisa-Marie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37.91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*10</w:t>
      </w:r>
      <w:r w:rsidRPr="00B268E7">
        <w:rPr>
          <w:rFonts w:ascii="Arial Narrow" w:hAnsi="Arial Narrow" w:cs="Courier New"/>
          <w:szCs w:val="21"/>
        </w:rPr>
        <w:tab/>
        <w:t>Johnston, Lilly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37.91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Bristo, Amy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38.23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Calder, Sophie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38.48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14</w:t>
      </w:r>
      <w:r w:rsidRPr="00B268E7">
        <w:rPr>
          <w:rFonts w:ascii="Arial Narrow" w:hAnsi="Arial Narrow" w:cs="Courier New"/>
          <w:szCs w:val="21"/>
        </w:rPr>
        <w:tab/>
        <w:t>Campbell, Katy A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38.68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15</w:t>
      </w:r>
      <w:r w:rsidRPr="00B268E7">
        <w:rPr>
          <w:rFonts w:ascii="Arial Narrow" w:hAnsi="Arial Narrow" w:cs="Courier New"/>
          <w:szCs w:val="21"/>
        </w:rPr>
        <w:tab/>
        <w:t>Masson, Freya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39.61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num="2" w:space="17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208  Girls 14 Year Olds 50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Backstroke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Geddes, Kate E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34.03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Slessor, Anya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UoAPST</w:t>
      </w:r>
      <w:r w:rsidRPr="00B268E7">
        <w:rPr>
          <w:rFonts w:ascii="Arial Narrow" w:hAnsi="Arial Narrow" w:cs="Courier New"/>
          <w:szCs w:val="21"/>
        </w:rPr>
        <w:tab/>
        <w:t>34.57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Yuda, Faith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Stonehaven</w:t>
      </w:r>
      <w:r w:rsidRPr="00B268E7">
        <w:rPr>
          <w:rFonts w:ascii="Arial Narrow" w:hAnsi="Arial Narrow" w:cs="Courier New"/>
          <w:szCs w:val="21"/>
        </w:rPr>
        <w:tab/>
        <w:t>35.14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Farrands, Kirsty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35.16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Yule, Isla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35.20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Simpson, Bethany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35.66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Reynard, Maya L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36.32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Alexander, Lucy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36.81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Smith, Hannah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37.12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Schulz, Jessica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Nairn</w:t>
      </w:r>
      <w:r w:rsidRPr="00B268E7">
        <w:rPr>
          <w:rFonts w:ascii="Arial Narrow" w:hAnsi="Arial Narrow" w:cs="Courier New"/>
          <w:szCs w:val="21"/>
        </w:rPr>
        <w:tab/>
        <w:t>37.29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Maclennan, Mairi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Western Isles</w:t>
      </w:r>
      <w:r w:rsidRPr="00B268E7">
        <w:rPr>
          <w:rFonts w:ascii="Arial Narrow" w:hAnsi="Arial Narrow" w:cs="Courier New"/>
          <w:szCs w:val="21"/>
        </w:rPr>
        <w:tab/>
        <w:t>37.32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Lewsey, Alice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38.16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Lisowska, Anna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Western Isles</w:t>
      </w:r>
      <w:r w:rsidRPr="00B268E7">
        <w:rPr>
          <w:rFonts w:ascii="Arial Narrow" w:hAnsi="Arial Narrow" w:cs="Courier New"/>
          <w:szCs w:val="21"/>
        </w:rPr>
        <w:tab/>
        <w:t>38.84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num="2" w:space="17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208  Girls 15 Year Olds 50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Backstroke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Wood, Maree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Tain</w:t>
      </w:r>
      <w:r w:rsidRPr="00B268E7">
        <w:rPr>
          <w:rFonts w:ascii="Arial Narrow" w:hAnsi="Arial Narrow" w:cs="Courier New"/>
          <w:szCs w:val="21"/>
        </w:rPr>
        <w:tab/>
        <w:t>32.24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MacDonald, Mairi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Basc</w:t>
      </w:r>
      <w:r w:rsidRPr="00B268E7">
        <w:rPr>
          <w:rFonts w:ascii="Arial Narrow" w:hAnsi="Arial Narrow" w:cs="Courier New"/>
          <w:szCs w:val="21"/>
        </w:rPr>
        <w:tab/>
        <w:t>32.40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Shand, Holly J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32.66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Beattie, Louise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33.04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Rosie, Caitlin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Stonehaven</w:t>
      </w:r>
      <w:r w:rsidRPr="00B268E7">
        <w:rPr>
          <w:rFonts w:ascii="Arial Narrow" w:hAnsi="Arial Narrow" w:cs="Courier New"/>
          <w:szCs w:val="21"/>
        </w:rPr>
        <w:tab/>
        <w:t>33.82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Sutherland, Catriona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33.96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Morland, Scarlett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Nairn</w:t>
      </w:r>
      <w:r w:rsidRPr="00B268E7">
        <w:rPr>
          <w:rFonts w:ascii="Arial Narrow" w:hAnsi="Arial Narrow" w:cs="Courier New"/>
          <w:szCs w:val="21"/>
        </w:rPr>
        <w:tab/>
        <w:t>34.79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McDonald, Lucy J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Thurso</w:t>
      </w:r>
      <w:r w:rsidRPr="00B268E7">
        <w:rPr>
          <w:rFonts w:ascii="Arial Narrow" w:hAnsi="Arial Narrow" w:cs="Courier New"/>
          <w:szCs w:val="21"/>
        </w:rPr>
        <w:tab/>
        <w:t>34.90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Blance, Jean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35.64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Wisely, Daisy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36.99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Smith-Macaulay, Rosie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Nairn</w:t>
      </w:r>
      <w:r w:rsidRPr="00B268E7">
        <w:rPr>
          <w:rFonts w:ascii="Arial Narrow" w:hAnsi="Arial Narrow" w:cs="Courier New"/>
          <w:szCs w:val="21"/>
        </w:rPr>
        <w:tab/>
        <w:t>37.60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Cochrane, Lexie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Stonehaven</w:t>
      </w:r>
      <w:r w:rsidRPr="00B268E7">
        <w:rPr>
          <w:rFonts w:ascii="Arial Narrow" w:hAnsi="Arial Narrow" w:cs="Courier New"/>
          <w:szCs w:val="21"/>
        </w:rPr>
        <w:tab/>
        <w:t>37.99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Johnston, Morgan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38.00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14</w:t>
      </w:r>
      <w:r w:rsidRPr="00B268E7">
        <w:rPr>
          <w:rFonts w:ascii="Arial Narrow" w:hAnsi="Arial Narrow" w:cs="Courier New"/>
          <w:szCs w:val="21"/>
        </w:rPr>
        <w:tab/>
        <w:t>Morton, Janey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39.04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num="2" w:space="17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208  Girls 16 Year Olds 50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Backstroke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Sandison, Lauren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32.52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Reid, Rebecca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33.12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Jaffrey, Amber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33.31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Mann, Ellen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35.12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Newlands, Georgie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35.29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Taylor, Kelsi I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37.59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Lyon, Rachael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37.60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Jovcic, Emilia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38.56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Taylor, Shannon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39.09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Scott, Charlotte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39.21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num="2" w:space="17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0B4009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br w:type="column"/>
      </w:r>
      <w:r w:rsidR="0015327D" w:rsidRPr="00B268E7">
        <w:rPr>
          <w:rFonts w:ascii="Arial" w:hAnsi="Arial" w:cs="Arial"/>
          <w:b/>
          <w:sz w:val="24"/>
          <w:szCs w:val="21"/>
        </w:rPr>
        <w:t>Event 208  Girls 17-18 50</w:t>
      </w:r>
      <w:r w:rsidR="0015327D" w:rsidRPr="00B268E7">
        <w:rPr>
          <w:rFonts w:ascii="Arial" w:hAnsi="Arial" w:cs="Arial"/>
          <w:b/>
          <w:sz w:val="24"/>
        </w:rPr>
        <w:t xml:space="preserve"> Metre</w:t>
      </w:r>
      <w:r w:rsidR="0015327D" w:rsidRPr="00B268E7">
        <w:rPr>
          <w:rFonts w:ascii="Arial" w:hAnsi="Arial" w:cs="Arial"/>
          <w:b/>
          <w:sz w:val="24"/>
          <w:szCs w:val="21"/>
        </w:rPr>
        <w:t xml:space="preserve"> Backstroke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Alcaras, Alice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31.78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Fraser, Sarah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32.39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McLean, Erin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33.55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Edwards, Ciara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33.62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Stewart, Kirsty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34.44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Fenwick, Hannah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35.45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Prusik, Zuzanna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35.98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Duncan, Lauren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Ythan</w:t>
      </w:r>
      <w:r w:rsidRPr="00B268E7">
        <w:rPr>
          <w:rFonts w:ascii="Arial Narrow" w:hAnsi="Arial Narrow" w:cs="Courier New"/>
          <w:szCs w:val="21"/>
        </w:rPr>
        <w:tab/>
        <w:t>36.21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Wilson, Kirstin E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37.16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Budge, Isla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Western Isles</w:t>
      </w:r>
      <w:r w:rsidRPr="00B268E7">
        <w:rPr>
          <w:rFonts w:ascii="Arial Narrow" w:hAnsi="Arial Narrow" w:cs="Courier New"/>
          <w:szCs w:val="21"/>
        </w:rPr>
        <w:tab/>
        <w:t>37.21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Assady, Ronya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38.02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num="2" w:space="17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208  Girls 19-24 50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Backstroke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McIntosh, Caroline</w:t>
      </w:r>
      <w:r w:rsidRPr="00B268E7">
        <w:rPr>
          <w:rFonts w:ascii="Arial Narrow" w:hAnsi="Arial Narrow" w:cs="Courier New"/>
          <w:szCs w:val="21"/>
        </w:rPr>
        <w:tab/>
        <w:t xml:space="preserve"> 19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30.74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Hutchison, Anne</w:t>
      </w:r>
      <w:r w:rsidRPr="00B268E7">
        <w:rPr>
          <w:rFonts w:ascii="Arial Narrow" w:hAnsi="Arial Narrow" w:cs="Courier New"/>
          <w:szCs w:val="21"/>
        </w:rPr>
        <w:tab/>
        <w:t xml:space="preserve"> 19</w:t>
      </w:r>
      <w:r w:rsidRPr="00B268E7">
        <w:rPr>
          <w:rFonts w:ascii="Arial Narrow" w:hAnsi="Arial Narrow" w:cs="Courier New"/>
          <w:szCs w:val="21"/>
        </w:rPr>
        <w:tab/>
        <w:t>Lerwick</w:t>
      </w:r>
      <w:r w:rsidRPr="00B268E7">
        <w:rPr>
          <w:rFonts w:ascii="Arial Narrow" w:hAnsi="Arial Narrow" w:cs="Courier New"/>
          <w:szCs w:val="21"/>
        </w:rPr>
        <w:tab/>
        <w:t>34.49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num="2" w:space="17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209  Boys 12-13 800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Komar, William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10:29.33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Gibson, Jake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10:40.51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MacDonald, Calvin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Basc</w:t>
      </w:r>
      <w:r w:rsidRPr="00B268E7">
        <w:rPr>
          <w:rFonts w:ascii="Arial Narrow" w:hAnsi="Arial Narrow" w:cs="Courier New"/>
          <w:szCs w:val="21"/>
        </w:rPr>
        <w:tab/>
        <w:t>10:46.63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Nicolson, Tom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Delting</w:t>
      </w:r>
      <w:r w:rsidRPr="00B268E7">
        <w:rPr>
          <w:rFonts w:ascii="Arial Narrow" w:hAnsi="Arial Narrow" w:cs="Courier New"/>
          <w:szCs w:val="21"/>
        </w:rPr>
        <w:tab/>
        <w:t>10:57.22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209  Boys 14 Year Olds 800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Sutherland, Ethan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10:06.06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Coull, James C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10:38.66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Fraser, James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10:38.71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Robinson, Rayan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10:39.19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Christie, Thomas G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10:42.06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Macmillan, Philip J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11:01.56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209  Boys 15 Year Olds 800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Hall, Joel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10:01.67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Walker, James C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11:28.16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209  Boys 16 Year Olds 800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Arthur, Andrew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9:16.78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Sinclair, Aaron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10:05.24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Macmillan, Calum A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10:12.11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209  Boys 17-18 800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Agnew, Fraser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8:49.91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Squires, Graeme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Nairn</w:t>
      </w:r>
      <w:r w:rsidRPr="00B268E7">
        <w:rPr>
          <w:rFonts w:ascii="Arial Narrow" w:hAnsi="Arial Narrow" w:cs="Courier New"/>
          <w:szCs w:val="21"/>
        </w:rPr>
        <w:tab/>
        <w:t>9:22.46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Meldrum, Bradley C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10:20.33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301  Girls 12-13 200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IM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Perry, Sienna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2:43.24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Clark, Evie-Jay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Lochaber Lei</w:t>
      </w:r>
      <w:r w:rsidRPr="00B268E7">
        <w:rPr>
          <w:rFonts w:ascii="Arial Narrow" w:hAnsi="Arial Narrow" w:cs="Courier New"/>
          <w:szCs w:val="21"/>
        </w:rPr>
        <w:tab/>
        <w:t>2:48.08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Masson, Freya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2:49.84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Macdonald, Isla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Western Isles</w:t>
      </w:r>
      <w:r w:rsidRPr="00B268E7">
        <w:rPr>
          <w:rFonts w:ascii="Arial Narrow" w:hAnsi="Arial Narrow" w:cs="Courier New"/>
          <w:szCs w:val="21"/>
        </w:rPr>
        <w:tab/>
        <w:t>2:50.03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Hill, Sarah E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2:51.63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Ross, Hannah 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2:53.20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Reece, Laura L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2:53.40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Bristo, Amy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2:53.81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Johnston, Lilly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2:54.60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Urquhart, Erin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2:54.64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Ligtendag, Faye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Stonehaven</w:t>
      </w:r>
      <w:r w:rsidRPr="00B268E7">
        <w:rPr>
          <w:rFonts w:ascii="Arial Narrow" w:hAnsi="Arial Narrow" w:cs="Courier New"/>
          <w:szCs w:val="21"/>
        </w:rPr>
        <w:tab/>
        <w:t>2:55.06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Bruce, Natalie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2:59.12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Campbell, Katy A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3:00.65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14</w:t>
      </w:r>
      <w:r w:rsidRPr="00B268E7">
        <w:rPr>
          <w:rFonts w:ascii="Arial Narrow" w:hAnsi="Arial Narrow" w:cs="Courier New"/>
          <w:szCs w:val="21"/>
        </w:rPr>
        <w:tab/>
        <w:t>Morrison, Hannah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3:01.70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15</w:t>
      </w:r>
      <w:r w:rsidRPr="00B268E7">
        <w:rPr>
          <w:rFonts w:ascii="Arial Narrow" w:hAnsi="Arial Narrow" w:cs="Courier New"/>
          <w:szCs w:val="21"/>
        </w:rPr>
        <w:tab/>
        <w:t>Hendren, Tegan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3:03.18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---</w:t>
      </w:r>
      <w:r w:rsidRPr="00B268E7">
        <w:rPr>
          <w:rFonts w:ascii="Arial Narrow" w:hAnsi="Arial Narrow" w:cs="Courier New"/>
          <w:szCs w:val="21"/>
        </w:rPr>
        <w:tab/>
        <w:t>Calder, Sophie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DQ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301  Girls 14 Year Olds 200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IM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Hall, Kailyn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2:32.44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*2</w:t>
      </w:r>
      <w:r w:rsidRPr="00B268E7">
        <w:rPr>
          <w:rFonts w:ascii="Arial Narrow" w:hAnsi="Arial Narrow" w:cs="Courier New"/>
          <w:szCs w:val="21"/>
        </w:rPr>
        <w:tab/>
        <w:t>Yule, Isla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2:40.18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*2</w:t>
      </w:r>
      <w:r w:rsidRPr="00B268E7">
        <w:rPr>
          <w:rFonts w:ascii="Arial Narrow" w:hAnsi="Arial Narrow" w:cs="Courier New"/>
          <w:szCs w:val="21"/>
        </w:rPr>
        <w:tab/>
        <w:t>Slessor, Anya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UoAPST</w:t>
      </w:r>
      <w:r w:rsidRPr="00B268E7">
        <w:rPr>
          <w:rFonts w:ascii="Arial Narrow" w:hAnsi="Arial Narrow" w:cs="Courier New"/>
          <w:szCs w:val="21"/>
        </w:rPr>
        <w:tab/>
        <w:t>2:40.18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Simpson, Holly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2:42.97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Hay, Katie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2:44.16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Carns, Jessica C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2:45.28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Schulz, Jessica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Nairn</w:t>
      </w:r>
      <w:r w:rsidRPr="00B268E7">
        <w:rPr>
          <w:rFonts w:ascii="Arial Narrow" w:hAnsi="Arial Narrow" w:cs="Courier New"/>
          <w:szCs w:val="21"/>
        </w:rPr>
        <w:tab/>
        <w:t>2:45.53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Yuda, Faith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Stonehaven</w:t>
      </w:r>
      <w:r w:rsidRPr="00B268E7">
        <w:rPr>
          <w:rFonts w:ascii="Arial Narrow" w:hAnsi="Arial Narrow" w:cs="Courier New"/>
          <w:szCs w:val="21"/>
        </w:rPr>
        <w:tab/>
        <w:t>2:47.60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Maclennan, Mairi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Western Isles</w:t>
      </w:r>
      <w:r w:rsidRPr="00B268E7">
        <w:rPr>
          <w:rFonts w:ascii="Arial Narrow" w:hAnsi="Arial Narrow" w:cs="Courier New"/>
          <w:szCs w:val="21"/>
        </w:rPr>
        <w:tab/>
        <w:t>2:49.65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Smith, Hannah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2:52.57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Lamont, Megan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2:53.05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Alexander, Lucy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2:54.25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Riach, Jessica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2:55.98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14</w:t>
      </w:r>
      <w:r w:rsidRPr="00B268E7">
        <w:rPr>
          <w:rFonts w:ascii="Arial Narrow" w:hAnsi="Arial Narrow" w:cs="Courier New"/>
          <w:szCs w:val="21"/>
        </w:rPr>
        <w:tab/>
        <w:t>Jones, Freja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2:56.66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301  Girls 15 Year Olds 200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IM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Shand, Holly J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2:32.14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Wright, Annabelle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2:35.44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Beattie, Louise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2:39.84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Ratter, Kaila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Delting</w:t>
      </w:r>
      <w:r w:rsidRPr="00B268E7">
        <w:rPr>
          <w:rFonts w:ascii="Arial Narrow" w:hAnsi="Arial Narrow" w:cs="Courier New"/>
          <w:szCs w:val="21"/>
        </w:rPr>
        <w:tab/>
        <w:t>2:43.86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Anderson, Natasha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Lerwick</w:t>
      </w:r>
      <w:r w:rsidRPr="00B268E7">
        <w:rPr>
          <w:rFonts w:ascii="Arial Narrow" w:hAnsi="Arial Narrow" w:cs="Courier New"/>
          <w:szCs w:val="21"/>
        </w:rPr>
        <w:tab/>
        <w:t>2:44.84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Wisely, Daisy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2:45.30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Rattray, Beth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2:46.02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Rosie, Caitlin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Stonehaven</w:t>
      </w:r>
      <w:r w:rsidRPr="00B268E7">
        <w:rPr>
          <w:rFonts w:ascii="Arial Narrow" w:hAnsi="Arial Narrow" w:cs="Courier New"/>
          <w:szCs w:val="21"/>
        </w:rPr>
        <w:tab/>
        <w:t>2:46.23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Blance, Jean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2:47.80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Blanchard, Hannah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2:51.76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McCulloch, Margaret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2:53.01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Irvine, Aimee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Delting</w:t>
      </w:r>
      <w:r w:rsidRPr="00B268E7">
        <w:rPr>
          <w:rFonts w:ascii="Arial Narrow" w:hAnsi="Arial Narrow" w:cs="Courier New"/>
          <w:szCs w:val="21"/>
        </w:rPr>
        <w:tab/>
        <w:t>2:57.88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Cochrane, Katie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Stonehaven</w:t>
      </w:r>
      <w:r w:rsidRPr="00B268E7">
        <w:rPr>
          <w:rFonts w:ascii="Arial Narrow" w:hAnsi="Arial Narrow" w:cs="Courier New"/>
          <w:szCs w:val="21"/>
        </w:rPr>
        <w:tab/>
        <w:t>2:58.54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14</w:t>
      </w:r>
      <w:r w:rsidRPr="00B268E7">
        <w:rPr>
          <w:rFonts w:ascii="Arial Narrow" w:hAnsi="Arial Narrow" w:cs="Courier New"/>
          <w:szCs w:val="21"/>
        </w:rPr>
        <w:tab/>
        <w:t>Taylor, Ruth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3:02.95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301  Girls 16 Year Olds 200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IM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Alcaras, Gaia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UoAPST</w:t>
      </w:r>
      <w:r w:rsidRPr="00B268E7">
        <w:rPr>
          <w:rFonts w:ascii="Arial Narrow" w:hAnsi="Arial Narrow" w:cs="Courier New"/>
          <w:szCs w:val="21"/>
        </w:rPr>
        <w:tab/>
        <w:t>2:27.62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Sandison, Lauren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2:33.71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Ogg, Nicole M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2:35.52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Calder, Emma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2:40.19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Johnston, Isla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2:41.71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Riach, Emily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Ythan</w:t>
      </w:r>
      <w:r w:rsidRPr="00B268E7">
        <w:rPr>
          <w:rFonts w:ascii="Arial Narrow" w:hAnsi="Arial Narrow" w:cs="Courier New"/>
          <w:szCs w:val="21"/>
        </w:rPr>
        <w:tab/>
        <w:t>2:50.61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Berryman, Meg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2:51.44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Rodwell, Sarah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Hasc</w:t>
      </w:r>
      <w:r w:rsidRPr="00B268E7">
        <w:rPr>
          <w:rFonts w:ascii="Arial Narrow" w:hAnsi="Arial Narrow" w:cs="Courier New"/>
          <w:szCs w:val="21"/>
        </w:rPr>
        <w:tab/>
        <w:t>2:51.67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Lyon, Rachael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2:56.90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Carty, Jenna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Forres</w:t>
      </w:r>
      <w:r w:rsidRPr="00B268E7">
        <w:rPr>
          <w:rFonts w:ascii="Arial Narrow" w:hAnsi="Arial Narrow" w:cs="Courier New"/>
          <w:szCs w:val="21"/>
        </w:rPr>
        <w:tab/>
        <w:t>2:57.75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Mackay, Alex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Thurso</w:t>
      </w:r>
      <w:r w:rsidRPr="00B268E7">
        <w:rPr>
          <w:rFonts w:ascii="Arial Narrow" w:hAnsi="Arial Narrow" w:cs="Courier New"/>
          <w:szCs w:val="21"/>
        </w:rPr>
        <w:tab/>
        <w:t>2:58.05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Taylor, Shannon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2:58.87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Sinclair, Becky K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3:05.46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14</w:t>
      </w:r>
      <w:r w:rsidRPr="00B268E7">
        <w:rPr>
          <w:rFonts w:ascii="Arial Narrow" w:hAnsi="Arial Narrow" w:cs="Courier New"/>
          <w:szCs w:val="21"/>
        </w:rPr>
        <w:tab/>
        <w:t>Taylor, Kelsi I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3:06.45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0B4009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br w:type="column"/>
      </w:r>
      <w:r w:rsidR="0015327D" w:rsidRPr="00B268E7">
        <w:rPr>
          <w:rFonts w:ascii="Arial" w:hAnsi="Arial" w:cs="Arial"/>
          <w:b/>
          <w:sz w:val="24"/>
          <w:szCs w:val="21"/>
        </w:rPr>
        <w:t>Event 301  Girls 17-18 200</w:t>
      </w:r>
      <w:r w:rsidR="0015327D" w:rsidRPr="00B268E7">
        <w:rPr>
          <w:rFonts w:ascii="Arial" w:hAnsi="Arial" w:cs="Arial"/>
          <w:b/>
          <w:sz w:val="24"/>
        </w:rPr>
        <w:t xml:space="preserve"> Metre</w:t>
      </w:r>
      <w:r w:rsidR="0015327D" w:rsidRPr="00B268E7">
        <w:rPr>
          <w:rFonts w:ascii="Arial" w:hAnsi="Arial" w:cs="Arial"/>
          <w:b/>
          <w:sz w:val="24"/>
          <w:szCs w:val="21"/>
        </w:rPr>
        <w:t xml:space="preserve"> IM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Edwards, Orla A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2:33.53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Prosser, Fay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Forres</w:t>
      </w:r>
      <w:r w:rsidRPr="00B268E7">
        <w:rPr>
          <w:rFonts w:ascii="Arial Narrow" w:hAnsi="Arial Narrow" w:cs="Courier New"/>
          <w:szCs w:val="21"/>
        </w:rPr>
        <w:tab/>
        <w:t>2:35.20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Turnbull, Chloe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2:39.13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Fenwick, Hannah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2:41.98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Milne, Ellen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2:43.39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McAllister, Mia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2:43.42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Budge, Isla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Western Isles</w:t>
      </w:r>
      <w:r w:rsidRPr="00B268E7">
        <w:rPr>
          <w:rFonts w:ascii="Arial Narrow" w:hAnsi="Arial Narrow" w:cs="Courier New"/>
          <w:szCs w:val="21"/>
        </w:rPr>
        <w:tab/>
        <w:t>2:45.38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Smith, Jasmin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South Main</w:t>
      </w:r>
      <w:r w:rsidRPr="00B268E7">
        <w:rPr>
          <w:rFonts w:ascii="Arial Narrow" w:hAnsi="Arial Narrow" w:cs="Courier New"/>
          <w:szCs w:val="21"/>
        </w:rPr>
        <w:tab/>
        <w:t>2:47.38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Wilson, Kirstin E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2:57.40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Robertson, Emma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3:01.96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302  Boys 12-13 200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Komar, William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2:24.83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Gibson, Jake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2:24.88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Slessor, Conrad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2:24.96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Nicolson, Tom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Delting</w:t>
      </w:r>
      <w:r w:rsidRPr="00B268E7">
        <w:rPr>
          <w:rFonts w:ascii="Arial Narrow" w:hAnsi="Arial Narrow" w:cs="Courier New"/>
          <w:szCs w:val="21"/>
        </w:rPr>
        <w:tab/>
        <w:t>2:25.40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Storer, William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2:25.48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Wood, Jacob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2:27.12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MacDonald, Calvin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Basc</w:t>
      </w:r>
      <w:r w:rsidRPr="00B268E7">
        <w:rPr>
          <w:rFonts w:ascii="Arial Narrow" w:hAnsi="Arial Narrow" w:cs="Courier New"/>
          <w:szCs w:val="21"/>
        </w:rPr>
        <w:tab/>
        <w:t>2:28.67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>
        <w:rPr>
          <w:rFonts w:ascii="Arial Narrow" w:hAnsi="Arial Narrow" w:cs="Courier New"/>
        </w:rPr>
        <w:tab/>
        <w:t>Club</w:t>
      </w:r>
      <w:r w:rsidRPr="00B268E7">
        <w:rPr>
          <w:rFonts w:ascii="Arial Narrow" w:hAnsi="Arial Narrow" w:cs="Courier New"/>
          <w:szCs w:val="21"/>
        </w:rPr>
        <w:t>b, Finlay M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2:29.45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Brown, Lucas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2:29.84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Clark, Alex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Garioch</w:t>
      </w:r>
      <w:r w:rsidRPr="00B268E7">
        <w:rPr>
          <w:rFonts w:ascii="Arial Narrow" w:hAnsi="Arial Narrow" w:cs="Courier New"/>
          <w:szCs w:val="21"/>
        </w:rPr>
        <w:tab/>
        <w:t>2:31.61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Dick, Matthew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2:31.93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Carter, Joe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Delting</w:t>
      </w:r>
      <w:r w:rsidRPr="00B268E7">
        <w:rPr>
          <w:rFonts w:ascii="Arial Narrow" w:hAnsi="Arial Narrow" w:cs="Courier New"/>
          <w:szCs w:val="21"/>
        </w:rPr>
        <w:tab/>
        <w:t>2:32.11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Broadley, Ryan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2:33.57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14</w:t>
      </w:r>
      <w:r w:rsidRPr="00B268E7">
        <w:rPr>
          <w:rFonts w:ascii="Arial Narrow" w:hAnsi="Arial Narrow" w:cs="Courier New"/>
          <w:szCs w:val="21"/>
        </w:rPr>
        <w:tab/>
        <w:t>Cairney, Calum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Ythan</w:t>
      </w:r>
      <w:r w:rsidRPr="00B268E7">
        <w:rPr>
          <w:rFonts w:ascii="Arial Narrow" w:hAnsi="Arial Narrow" w:cs="Courier New"/>
          <w:szCs w:val="21"/>
        </w:rPr>
        <w:tab/>
        <w:t>2:34.18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15</w:t>
      </w:r>
      <w:r w:rsidRPr="00B268E7">
        <w:rPr>
          <w:rFonts w:ascii="Arial Narrow" w:hAnsi="Arial Narrow" w:cs="Courier New"/>
          <w:szCs w:val="21"/>
        </w:rPr>
        <w:tab/>
        <w:t>Thomson, Robbie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2:34.88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16</w:t>
      </w:r>
      <w:r w:rsidRPr="00B268E7">
        <w:rPr>
          <w:rFonts w:ascii="Arial Narrow" w:hAnsi="Arial Narrow" w:cs="Courier New"/>
          <w:szCs w:val="21"/>
        </w:rPr>
        <w:tab/>
        <w:t>Masson, James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2:35.04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17</w:t>
      </w:r>
      <w:r w:rsidRPr="00B268E7">
        <w:rPr>
          <w:rFonts w:ascii="Arial Narrow" w:hAnsi="Arial Narrow" w:cs="Courier New"/>
          <w:szCs w:val="21"/>
        </w:rPr>
        <w:tab/>
        <w:t>Burr, Layton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Garioch</w:t>
      </w:r>
      <w:r w:rsidRPr="00B268E7">
        <w:rPr>
          <w:rFonts w:ascii="Arial Narrow" w:hAnsi="Arial Narrow" w:cs="Courier New"/>
          <w:szCs w:val="21"/>
        </w:rPr>
        <w:tab/>
        <w:t>2:39.20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18</w:t>
      </w:r>
      <w:r w:rsidRPr="00B268E7">
        <w:rPr>
          <w:rFonts w:ascii="Arial Narrow" w:hAnsi="Arial Narrow" w:cs="Courier New"/>
          <w:szCs w:val="21"/>
        </w:rPr>
        <w:tab/>
        <w:t>Lennox, Kieran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Basc</w:t>
      </w:r>
      <w:r w:rsidRPr="00B268E7">
        <w:rPr>
          <w:rFonts w:ascii="Arial Narrow" w:hAnsi="Arial Narrow" w:cs="Courier New"/>
          <w:szCs w:val="21"/>
        </w:rPr>
        <w:tab/>
        <w:t>2:39.44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19</w:t>
      </w:r>
      <w:r w:rsidRPr="00B268E7">
        <w:rPr>
          <w:rFonts w:ascii="Arial Narrow" w:hAnsi="Arial Narrow" w:cs="Courier New"/>
          <w:szCs w:val="21"/>
        </w:rPr>
        <w:tab/>
        <w:t>Bullough, Magnus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Delting</w:t>
      </w:r>
      <w:r w:rsidRPr="00B268E7">
        <w:rPr>
          <w:rFonts w:ascii="Arial Narrow" w:hAnsi="Arial Narrow" w:cs="Courier New"/>
          <w:szCs w:val="21"/>
        </w:rPr>
        <w:tab/>
        <w:t>2:39.62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20</w:t>
      </w:r>
      <w:r w:rsidRPr="00B268E7">
        <w:rPr>
          <w:rFonts w:ascii="Arial Narrow" w:hAnsi="Arial Narrow" w:cs="Courier New"/>
          <w:szCs w:val="21"/>
        </w:rPr>
        <w:tab/>
        <w:t>Elrick, Lewis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2:47.45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302  Boys 14 Year Olds 200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Travis, Cameron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2:09.13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Taylor, Jon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2:13.91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Taylor, Sam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2:14.35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Strachan, Ross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2:15.45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Liversedge, Corey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Upp Deeside</w:t>
      </w:r>
      <w:r w:rsidRPr="00B268E7">
        <w:rPr>
          <w:rFonts w:ascii="Arial Narrow" w:hAnsi="Arial Narrow" w:cs="Courier New"/>
          <w:szCs w:val="21"/>
        </w:rPr>
        <w:tab/>
        <w:t>2:15.98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Pickering, Louis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Thurso</w:t>
      </w:r>
      <w:r w:rsidRPr="00B268E7">
        <w:rPr>
          <w:rFonts w:ascii="Arial Narrow" w:hAnsi="Arial Narrow" w:cs="Courier New"/>
          <w:szCs w:val="21"/>
        </w:rPr>
        <w:tab/>
        <w:t>2:21.13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Brechenser, Kieran M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2:21.66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Kirkpatrick, Daniel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2:22.16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Sandison, Harry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2:23.68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Ward, Logan J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2:23.76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Siggins, Darragh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2:24.21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Quantrill, Jamie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2:24.48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Dines, Brodie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2:24.91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14</w:t>
      </w:r>
      <w:r w:rsidRPr="00B268E7">
        <w:rPr>
          <w:rFonts w:ascii="Arial Narrow" w:hAnsi="Arial Narrow" w:cs="Courier New"/>
          <w:szCs w:val="21"/>
        </w:rPr>
        <w:tab/>
        <w:t>Sutherland, Ethan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2:25.22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15</w:t>
      </w:r>
      <w:r w:rsidRPr="00B268E7">
        <w:rPr>
          <w:rFonts w:ascii="Arial Narrow" w:hAnsi="Arial Narrow" w:cs="Courier New"/>
          <w:szCs w:val="21"/>
        </w:rPr>
        <w:tab/>
        <w:t>Robinson, Rayan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2:25.29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16</w:t>
      </w:r>
      <w:r w:rsidRPr="00B268E7">
        <w:rPr>
          <w:rFonts w:ascii="Arial Narrow" w:hAnsi="Arial Narrow" w:cs="Courier New"/>
          <w:szCs w:val="21"/>
        </w:rPr>
        <w:tab/>
        <w:t>Thompson, Daniel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2:28.43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17</w:t>
      </w:r>
      <w:r w:rsidRPr="00B268E7">
        <w:rPr>
          <w:rFonts w:ascii="Arial Narrow" w:hAnsi="Arial Narrow" w:cs="Courier New"/>
          <w:szCs w:val="21"/>
        </w:rPr>
        <w:tab/>
        <w:t>Malcolm, Kai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Lochaber Lei</w:t>
      </w:r>
      <w:r w:rsidRPr="00B268E7">
        <w:rPr>
          <w:rFonts w:ascii="Arial Narrow" w:hAnsi="Arial Narrow" w:cs="Courier New"/>
          <w:szCs w:val="21"/>
        </w:rPr>
        <w:tab/>
        <w:t>2:41.25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18</w:t>
      </w:r>
      <w:r w:rsidRPr="00B268E7">
        <w:rPr>
          <w:rFonts w:ascii="Arial Narrow" w:hAnsi="Arial Narrow" w:cs="Courier New"/>
          <w:szCs w:val="21"/>
        </w:rPr>
        <w:tab/>
        <w:t>Franklin, Angus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2:47.68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0B4009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br w:type="column"/>
      </w:r>
      <w:r w:rsidR="0015327D" w:rsidRPr="00B268E7">
        <w:rPr>
          <w:rFonts w:ascii="Arial" w:hAnsi="Arial" w:cs="Arial"/>
          <w:b/>
          <w:sz w:val="24"/>
          <w:szCs w:val="21"/>
        </w:rPr>
        <w:t>Event 302  Boys 15 Year Olds 200</w:t>
      </w:r>
      <w:r w:rsidR="0015327D" w:rsidRPr="00B268E7">
        <w:rPr>
          <w:rFonts w:ascii="Arial" w:hAnsi="Arial" w:cs="Arial"/>
          <w:b/>
          <w:sz w:val="24"/>
        </w:rPr>
        <w:t xml:space="preserve"> Metre</w:t>
      </w:r>
      <w:r w:rsidR="0015327D"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Taylor, James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2:07.51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Brown, Calvin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2:12.21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Currie, Euan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Ythan</w:t>
      </w:r>
      <w:r w:rsidRPr="00B268E7">
        <w:rPr>
          <w:rFonts w:ascii="Arial Narrow" w:hAnsi="Arial Narrow" w:cs="Courier New"/>
          <w:szCs w:val="21"/>
        </w:rPr>
        <w:tab/>
        <w:t>2:14.51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Millar, Adam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2:14.72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Brown, Matthew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Basc</w:t>
      </w:r>
      <w:r w:rsidRPr="00B268E7">
        <w:rPr>
          <w:rFonts w:ascii="Arial Narrow" w:hAnsi="Arial Narrow" w:cs="Courier New"/>
          <w:szCs w:val="21"/>
        </w:rPr>
        <w:tab/>
        <w:t>2:15.68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Smith, Lewis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2:16.42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Seward, Matthew Kai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2:17.74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Taylor, Callum S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2:22.35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Walker, James C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2:32.62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Sherrit, Connor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2:36.86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Scoular, Scott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2:37.32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Leonard, Matthew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2:39.55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302  Boys 16 Year Olds 200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Arthur, Andrew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2:04.65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Lindsay, Ethan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2:07.27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Miskiewicz, Dariusz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2:10.72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Hutcheon, Mark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2:11.13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Petrie, Liam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Upp Deeside</w:t>
      </w:r>
      <w:r w:rsidRPr="00B268E7">
        <w:rPr>
          <w:rFonts w:ascii="Arial Narrow" w:hAnsi="Arial Narrow" w:cs="Courier New"/>
          <w:szCs w:val="21"/>
        </w:rPr>
        <w:tab/>
        <w:t>2:11.70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Malcolmson, Luke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2:11.79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Hanlon, Matthew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Western Isles</w:t>
      </w:r>
      <w:r w:rsidRPr="00B268E7">
        <w:rPr>
          <w:rFonts w:ascii="Arial Narrow" w:hAnsi="Arial Narrow" w:cs="Courier New"/>
          <w:szCs w:val="21"/>
        </w:rPr>
        <w:tab/>
        <w:t>2:17.02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Macmillan, Calum A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2:17.22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Hepworth, Elliott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2:18.71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Sinclair, Aaron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2:20.66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Heard, Finn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2:21.23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Grant, Craig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BA Thistle</w:t>
      </w:r>
      <w:r w:rsidRPr="00B268E7">
        <w:rPr>
          <w:rFonts w:ascii="Arial Narrow" w:hAnsi="Arial Narrow" w:cs="Courier New"/>
          <w:szCs w:val="21"/>
        </w:rPr>
        <w:tab/>
        <w:t>2:22.81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Airey, Andrew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2:24.15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14</w:t>
      </w:r>
      <w:r w:rsidRPr="00B268E7">
        <w:rPr>
          <w:rFonts w:ascii="Arial Narrow" w:hAnsi="Arial Narrow" w:cs="Courier New"/>
          <w:szCs w:val="21"/>
        </w:rPr>
        <w:tab/>
        <w:t>Burgon, Hamish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2:24.38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15</w:t>
      </w:r>
      <w:r w:rsidRPr="00B268E7">
        <w:rPr>
          <w:rFonts w:ascii="Arial Narrow" w:hAnsi="Arial Narrow" w:cs="Courier New"/>
          <w:szCs w:val="21"/>
        </w:rPr>
        <w:tab/>
        <w:t>Clark, Kalvin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2:39.04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302  Boys 17-18 200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Agnew, Fraser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1:57.84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Barnett, Gregor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2:12.17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Esson, Mitchell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Basc</w:t>
      </w:r>
      <w:r w:rsidRPr="00B268E7">
        <w:rPr>
          <w:rFonts w:ascii="Arial Narrow" w:hAnsi="Arial Narrow" w:cs="Courier New"/>
          <w:szCs w:val="21"/>
        </w:rPr>
        <w:tab/>
        <w:t>2:15.14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303  Girls 12-13 100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Backstroke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Clark, Evie-Jay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Lochaber Lei</w:t>
      </w:r>
      <w:r w:rsidRPr="00B268E7">
        <w:rPr>
          <w:rFonts w:ascii="Arial Narrow" w:hAnsi="Arial Narrow" w:cs="Courier New"/>
          <w:szCs w:val="21"/>
        </w:rPr>
        <w:tab/>
        <w:t>1:14.51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Hill, Sarah E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1:14.65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Urquhart, Erin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1:17.39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Hendren, Tegan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1:18.37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Johnston, Lilly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1:19.07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Bain, Sophie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Basc</w:t>
      </w:r>
      <w:r w:rsidRPr="00B268E7">
        <w:rPr>
          <w:rFonts w:ascii="Arial Narrow" w:hAnsi="Arial Narrow" w:cs="Courier New"/>
          <w:szCs w:val="21"/>
        </w:rPr>
        <w:tab/>
        <w:t>1:19.55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Nairn, Jessica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1:19.90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Reece, Laura L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1:22.09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Bristo, Amy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1:23.18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Calder, Lisa-Marie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1:23.30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Beaton, Jessica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1:24.97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Campbell, Katy A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1:25.00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Rae, Heather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Garioch</w:t>
      </w:r>
      <w:r w:rsidRPr="00B268E7">
        <w:rPr>
          <w:rFonts w:ascii="Arial Narrow" w:hAnsi="Arial Narrow" w:cs="Courier New"/>
          <w:szCs w:val="21"/>
        </w:rPr>
        <w:tab/>
        <w:t>1:26.54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14</w:t>
      </w:r>
      <w:r w:rsidRPr="00B268E7">
        <w:rPr>
          <w:rFonts w:ascii="Arial Narrow" w:hAnsi="Arial Narrow" w:cs="Courier New"/>
          <w:szCs w:val="21"/>
        </w:rPr>
        <w:tab/>
        <w:t>Kirkness, Mia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1:27.65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15</w:t>
      </w:r>
      <w:r w:rsidRPr="00B268E7">
        <w:rPr>
          <w:rFonts w:ascii="Arial Narrow" w:hAnsi="Arial Narrow" w:cs="Courier New"/>
          <w:szCs w:val="21"/>
        </w:rPr>
        <w:tab/>
        <w:t>Eggeling, Naomi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1:28.06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0B4009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br w:type="column"/>
      </w:r>
      <w:r w:rsidR="0015327D" w:rsidRPr="00B268E7">
        <w:rPr>
          <w:rFonts w:ascii="Arial" w:hAnsi="Arial" w:cs="Arial"/>
          <w:b/>
          <w:sz w:val="24"/>
          <w:szCs w:val="21"/>
        </w:rPr>
        <w:t>Event 303  Girls 14 Year Olds 100</w:t>
      </w:r>
      <w:r w:rsidR="0015327D" w:rsidRPr="00B268E7">
        <w:rPr>
          <w:rFonts w:ascii="Arial" w:hAnsi="Arial" w:cs="Arial"/>
          <w:b/>
          <w:sz w:val="24"/>
        </w:rPr>
        <w:t xml:space="preserve"> Metre</w:t>
      </w:r>
      <w:r w:rsidR="0015327D" w:rsidRPr="00B268E7">
        <w:rPr>
          <w:rFonts w:ascii="Arial" w:hAnsi="Arial" w:cs="Arial"/>
          <w:b/>
          <w:sz w:val="24"/>
          <w:szCs w:val="21"/>
        </w:rPr>
        <w:t xml:space="preserve"> Backstroke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Yule, Isla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1:13.74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Geddes, Kate E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1:15.17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Slessor, Anya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UoAPST</w:t>
      </w:r>
      <w:r w:rsidRPr="00B268E7">
        <w:rPr>
          <w:rFonts w:ascii="Arial Narrow" w:hAnsi="Arial Narrow" w:cs="Courier New"/>
          <w:szCs w:val="21"/>
        </w:rPr>
        <w:tab/>
        <w:t>1:16.20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Farrands, Kirsty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1:16.68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Simpson, Bethany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1:17.60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Carns, Jessica C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1:19.73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Alexander, Lucy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1:19.77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Smith, Hannah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1:21.12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Lam, Megan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1:21.46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Macdougall, Ellie Kate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1:21.82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Lewsey, Alice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1:22.15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Lisowska, Anna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Western Isles</w:t>
      </w:r>
      <w:r w:rsidRPr="00B268E7">
        <w:rPr>
          <w:rFonts w:ascii="Arial Narrow" w:hAnsi="Arial Narrow" w:cs="Courier New"/>
          <w:szCs w:val="21"/>
        </w:rPr>
        <w:tab/>
        <w:t>1:23.21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Milne, Nicola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1:26.91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303  Girls 15 Year Olds 100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Backstroke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Shand, Holly J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1:08.44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MacDonald, Mairi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Basc</w:t>
      </w:r>
      <w:r w:rsidRPr="00B268E7">
        <w:rPr>
          <w:rFonts w:ascii="Arial Narrow" w:hAnsi="Arial Narrow" w:cs="Courier New"/>
          <w:szCs w:val="21"/>
        </w:rPr>
        <w:tab/>
        <w:t>1:09.96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Beattie, Louise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1:10.20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Wood, Maree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Tain</w:t>
      </w:r>
      <w:r w:rsidRPr="00B268E7">
        <w:rPr>
          <w:rFonts w:ascii="Arial Narrow" w:hAnsi="Arial Narrow" w:cs="Courier New"/>
          <w:szCs w:val="21"/>
        </w:rPr>
        <w:tab/>
        <w:t>1:11.38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Sutherland, Catriona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1:12.71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Rosie, Caitlin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Stonehaven</w:t>
      </w:r>
      <w:r w:rsidRPr="00B268E7">
        <w:rPr>
          <w:rFonts w:ascii="Arial Narrow" w:hAnsi="Arial Narrow" w:cs="Courier New"/>
          <w:szCs w:val="21"/>
        </w:rPr>
        <w:tab/>
        <w:t>1:15.13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McDonald, Lucy J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Thurso</w:t>
      </w:r>
      <w:r w:rsidRPr="00B268E7">
        <w:rPr>
          <w:rFonts w:ascii="Arial Narrow" w:hAnsi="Arial Narrow" w:cs="Courier New"/>
          <w:szCs w:val="21"/>
        </w:rPr>
        <w:tab/>
        <w:t>1:17.88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Morland, Scarlett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Nairn</w:t>
      </w:r>
      <w:r w:rsidRPr="00B268E7">
        <w:rPr>
          <w:rFonts w:ascii="Arial Narrow" w:hAnsi="Arial Narrow" w:cs="Courier New"/>
          <w:szCs w:val="21"/>
        </w:rPr>
        <w:tab/>
        <w:t>1:18.21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Blance, Jean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1:18.35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Ratter, Kaila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Delting</w:t>
      </w:r>
      <w:r w:rsidRPr="00B268E7">
        <w:rPr>
          <w:rFonts w:ascii="Arial Narrow" w:hAnsi="Arial Narrow" w:cs="Courier New"/>
          <w:szCs w:val="21"/>
        </w:rPr>
        <w:tab/>
        <w:t>1:19.24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Petrie, Niamh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Stonehaven</w:t>
      </w:r>
      <w:r w:rsidRPr="00B268E7">
        <w:rPr>
          <w:rFonts w:ascii="Arial Narrow" w:hAnsi="Arial Narrow" w:cs="Courier New"/>
          <w:szCs w:val="21"/>
        </w:rPr>
        <w:tab/>
        <w:t>1:19.35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Smith-Macaulay, Rosie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Nairn</w:t>
      </w:r>
      <w:r w:rsidRPr="00B268E7">
        <w:rPr>
          <w:rFonts w:ascii="Arial Narrow" w:hAnsi="Arial Narrow" w:cs="Courier New"/>
          <w:szCs w:val="21"/>
        </w:rPr>
        <w:tab/>
        <w:t>1:20.05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Cochrane, Lexie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Stonehaven</w:t>
      </w:r>
      <w:r w:rsidRPr="00B268E7">
        <w:rPr>
          <w:rFonts w:ascii="Arial Narrow" w:hAnsi="Arial Narrow" w:cs="Courier New"/>
          <w:szCs w:val="21"/>
        </w:rPr>
        <w:tab/>
        <w:t>1:20.28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14</w:t>
      </w:r>
      <w:r w:rsidRPr="00B268E7">
        <w:rPr>
          <w:rFonts w:ascii="Arial Narrow" w:hAnsi="Arial Narrow" w:cs="Courier New"/>
          <w:szCs w:val="21"/>
        </w:rPr>
        <w:tab/>
        <w:t>Mackay, Eilidh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Nairn</w:t>
      </w:r>
      <w:r w:rsidRPr="00B268E7">
        <w:rPr>
          <w:rFonts w:ascii="Arial Narrow" w:hAnsi="Arial Narrow" w:cs="Courier New"/>
          <w:szCs w:val="21"/>
        </w:rPr>
        <w:tab/>
        <w:t>1:20.80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15</w:t>
      </w:r>
      <w:r w:rsidRPr="00B268E7">
        <w:rPr>
          <w:rFonts w:ascii="Arial Narrow" w:hAnsi="Arial Narrow" w:cs="Courier New"/>
          <w:szCs w:val="21"/>
        </w:rPr>
        <w:tab/>
        <w:t>Johnston, Morgan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1:24.19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303  Girls 16 Year Olds 100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Backstroke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Jaffrey, Amber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1:11.35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Mann, Ellen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1:14.71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Newlands, Georgie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1:16.04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Riach, Emily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Ythan</w:t>
      </w:r>
      <w:r w:rsidRPr="00B268E7">
        <w:rPr>
          <w:rFonts w:ascii="Arial Narrow" w:hAnsi="Arial Narrow" w:cs="Courier New"/>
          <w:szCs w:val="21"/>
        </w:rPr>
        <w:tab/>
        <w:t>1:16.53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Rodwell, Sarah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Hasc</w:t>
      </w:r>
      <w:r w:rsidRPr="00B268E7">
        <w:rPr>
          <w:rFonts w:ascii="Arial Narrow" w:hAnsi="Arial Narrow" w:cs="Courier New"/>
          <w:szCs w:val="21"/>
        </w:rPr>
        <w:tab/>
        <w:t>1:18.74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Lyon, Rachael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1:20.10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Taylor, Kelsi I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1:23.00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303  Girls 17-18 100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Backstroke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Alcaras, Alice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1:08.40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Fraser, Sarah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1:09.58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Prosser, Fay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Forres</w:t>
      </w:r>
      <w:r w:rsidRPr="00B268E7">
        <w:rPr>
          <w:rFonts w:ascii="Arial Narrow" w:hAnsi="Arial Narrow" w:cs="Courier New"/>
          <w:szCs w:val="21"/>
        </w:rPr>
        <w:tab/>
        <w:t>1:12.55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Edwards, Ciara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1:12.82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Stewart, Kirsty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1:16.20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Fenwick, Hannah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1:17.86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Duncan, Lauren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Ythan</w:t>
      </w:r>
      <w:r w:rsidRPr="00B268E7">
        <w:rPr>
          <w:rFonts w:ascii="Arial Narrow" w:hAnsi="Arial Narrow" w:cs="Courier New"/>
          <w:szCs w:val="21"/>
        </w:rPr>
        <w:tab/>
        <w:t>1:21.15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Robertson, Emma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1:23.04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303  Girls 19-24 100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Backstroke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McIntosh, Caroline</w:t>
      </w:r>
      <w:r w:rsidRPr="00B268E7">
        <w:rPr>
          <w:rFonts w:ascii="Arial Narrow" w:hAnsi="Arial Narrow" w:cs="Courier New"/>
          <w:szCs w:val="21"/>
        </w:rPr>
        <w:tab/>
        <w:t xml:space="preserve"> 19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1:06.43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0B4009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br w:type="column"/>
      </w:r>
      <w:r w:rsidR="0015327D" w:rsidRPr="00B268E7">
        <w:rPr>
          <w:rFonts w:ascii="Arial" w:hAnsi="Arial" w:cs="Arial"/>
          <w:b/>
          <w:sz w:val="24"/>
          <w:szCs w:val="21"/>
        </w:rPr>
        <w:t>Event 304  Boys 12-13 100</w:t>
      </w:r>
      <w:r w:rsidR="0015327D" w:rsidRPr="00B268E7">
        <w:rPr>
          <w:rFonts w:ascii="Arial" w:hAnsi="Arial" w:cs="Arial"/>
          <w:b/>
          <w:sz w:val="24"/>
        </w:rPr>
        <w:t xml:space="preserve"> Metre</w:t>
      </w:r>
      <w:r w:rsidR="0015327D" w:rsidRPr="00B268E7">
        <w:rPr>
          <w:rFonts w:ascii="Arial" w:hAnsi="Arial" w:cs="Arial"/>
          <w:b/>
          <w:sz w:val="24"/>
          <w:szCs w:val="21"/>
        </w:rPr>
        <w:t xml:space="preserve"> Butterfly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Slessor, Conrad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1:14.34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Carroll, Owen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Forres</w:t>
      </w:r>
      <w:r w:rsidRPr="00B268E7">
        <w:rPr>
          <w:rFonts w:ascii="Arial Narrow" w:hAnsi="Arial Narrow" w:cs="Courier New"/>
          <w:szCs w:val="21"/>
        </w:rPr>
        <w:tab/>
        <w:t>1:14.53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Nicolson, Tom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Delting</w:t>
      </w:r>
      <w:r w:rsidRPr="00B268E7">
        <w:rPr>
          <w:rFonts w:ascii="Arial Narrow" w:hAnsi="Arial Narrow" w:cs="Courier New"/>
          <w:szCs w:val="21"/>
        </w:rPr>
        <w:tab/>
        <w:t>1:14.70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Lennox, Kieran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Basc</w:t>
      </w:r>
      <w:r w:rsidRPr="00B268E7">
        <w:rPr>
          <w:rFonts w:ascii="Arial Narrow" w:hAnsi="Arial Narrow" w:cs="Courier New"/>
          <w:szCs w:val="21"/>
        </w:rPr>
        <w:tab/>
        <w:t>1:15.29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>
        <w:rPr>
          <w:rFonts w:ascii="Arial Narrow" w:hAnsi="Arial Narrow" w:cs="Courier New"/>
        </w:rPr>
        <w:tab/>
        <w:t>Club</w:t>
      </w:r>
      <w:r w:rsidRPr="00B268E7">
        <w:rPr>
          <w:rFonts w:ascii="Arial Narrow" w:hAnsi="Arial Narrow" w:cs="Courier New"/>
          <w:szCs w:val="21"/>
        </w:rPr>
        <w:t>b, Finlay M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1:17.45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Brodie, Andrew I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1:18.95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MacDonald, Calvin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Basc</w:t>
      </w:r>
      <w:r w:rsidRPr="00B268E7">
        <w:rPr>
          <w:rFonts w:ascii="Arial Narrow" w:hAnsi="Arial Narrow" w:cs="Courier New"/>
          <w:szCs w:val="21"/>
        </w:rPr>
        <w:tab/>
        <w:t>1:19.35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Carter, Joe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Delting</w:t>
      </w:r>
      <w:r w:rsidRPr="00B268E7">
        <w:rPr>
          <w:rFonts w:ascii="Arial Narrow" w:hAnsi="Arial Narrow" w:cs="Courier New"/>
          <w:szCs w:val="21"/>
        </w:rPr>
        <w:tab/>
        <w:t>1:20.14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Gibson, Jake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1:20.79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Broadley, Ryan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1:20.90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Clark, Alex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Garioch</w:t>
      </w:r>
      <w:r w:rsidRPr="00B268E7">
        <w:rPr>
          <w:rFonts w:ascii="Arial Narrow" w:hAnsi="Arial Narrow" w:cs="Courier New"/>
          <w:szCs w:val="21"/>
        </w:rPr>
        <w:tab/>
        <w:t>1:22.11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Storer, William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1:22.55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Bullough, Magnus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Delting</w:t>
      </w:r>
      <w:r w:rsidRPr="00B268E7">
        <w:rPr>
          <w:rFonts w:ascii="Arial Narrow" w:hAnsi="Arial Narrow" w:cs="Courier New"/>
          <w:szCs w:val="21"/>
        </w:rPr>
        <w:tab/>
        <w:t>1:26.67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14</w:t>
      </w:r>
      <w:r w:rsidRPr="00B268E7">
        <w:rPr>
          <w:rFonts w:ascii="Arial Narrow" w:hAnsi="Arial Narrow" w:cs="Courier New"/>
          <w:szCs w:val="21"/>
        </w:rPr>
        <w:tab/>
        <w:t>Masson, James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1:27.42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15</w:t>
      </w:r>
      <w:r w:rsidRPr="00B268E7">
        <w:rPr>
          <w:rFonts w:ascii="Arial Narrow" w:hAnsi="Arial Narrow" w:cs="Courier New"/>
          <w:szCs w:val="21"/>
        </w:rPr>
        <w:tab/>
        <w:t>Thomson, Robbie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1:31.03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16</w:t>
      </w:r>
      <w:r w:rsidRPr="00B268E7">
        <w:rPr>
          <w:rFonts w:ascii="Arial Narrow" w:hAnsi="Arial Narrow" w:cs="Courier New"/>
          <w:szCs w:val="21"/>
        </w:rPr>
        <w:tab/>
        <w:t>Rattray, Ryan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1:31.51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17</w:t>
      </w:r>
      <w:r w:rsidRPr="00B268E7">
        <w:rPr>
          <w:rFonts w:ascii="Arial Narrow" w:hAnsi="Arial Narrow" w:cs="Courier New"/>
          <w:szCs w:val="21"/>
        </w:rPr>
        <w:tab/>
        <w:t>Hayes, Ciaran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1:32.69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304  Boys 14 Year Olds 100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Butterfly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Travis, Cameron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1:06.13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Taylor, Jon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1:09.85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Ward, Logan J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1:10.58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Taylor, Sam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1:11.67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Liversedge, Corey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Upp Deeside</w:t>
      </w:r>
      <w:r w:rsidRPr="00B268E7">
        <w:rPr>
          <w:rFonts w:ascii="Arial Narrow" w:hAnsi="Arial Narrow" w:cs="Courier New"/>
          <w:szCs w:val="21"/>
        </w:rPr>
        <w:tab/>
        <w:t>1:12.40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Strachan, Ross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1:12.94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Sandison, Harry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1:17.35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Siggins, Darragh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1:17.65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Kirkpatrick, Daniel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1:20.74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Alexander, Ross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1:20.97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Tunoglu, Kutay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1:22.49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Walker, Clark D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1:22.55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Hatrick, Sam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1:25.96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14</w:t>
      </w:r>
      <w:r w:rsidRPr="00B268E7">
        <w:rPr>
          <w:rFonts w:ascii="Arial Narrow" w:hAnsi="Arial Narrow" w:cs="Courier New"/>
          <w:szCs w:val="21"/>
        </w:rPr>
        <w:tab/>
        <w:t>Thompson, Daniel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1:26.19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15</w:t>
      </w:r>
      <w:r w:rsidRPr="00B268E7">
        <w:rPr>
          <w:rFonts w:ascii="Arial Narrow" w:hAnsi="Arial Narrow" w:cs="Courier New"/>
          <w:szCs w:val="21"/>
        </w:rPr>
        <w:tab/>
        <w:t>Stewart, Douglas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Upp Deeside</w:t>
      </w:r>
      <w:r w:rsidRPr="00B268E7">
        <w:rPr>
          <w:rFonts w:ascii="Arial Narrow" w:hAnsi="Arial Narrow" w:cs="Courier New"/>
          <w:szCs w:val="21"/>
        </w:rPr>
        <w:tab/>
        <w:t>1:30.04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16</w:t>
      </w:r>
      <w:r w:rsidRPr="00B268E7">
        <w:rPr>
          <w:rFonts w:ascii="Arial Narrow" w:hAnsi="Arial Narrow" w:cs="Courier New"/>
          <w:szCs w:val="21"/>
        </w:rPr>
        <w:tab/>
        <w:t>Franklin, Angus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1:38.02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304  Boys 15 Year Olds 100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Butterfly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Taylor, James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1:03.92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Cousins, Finley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1:04.08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Murray, Simon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1:07.27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Currie, Euan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Ythan</w:t>
      </w:r>
      <w:r w:rsidRPr="00B268E7">
        <w:rPr>
          <w:rFonts w:ascii="Arial Narrow" w:hAnsi="Arial Narrow" w:cs="Courier New"/>
          <w:szCs w:val="21"/>
        </w:rPr>
        <w:tab/>
        <w:t>1:09.09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Agnew, Callum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1:10.46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Seward, Matthew Kai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1:11.28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Millar, Adam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1:12.60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Taylor, Callum S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1:12.62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Smith, Lewis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1:14.65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Sharpe, Cameron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1:15.09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Stewart, Darryl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1:18.81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Strasdin, Thomas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1:20.38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Smith, Kieran R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1:22.02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14</w:t>
      </w:r>
      <w:r w:rsidRPr="00B268E7">
        <w:rPr>
          <w:rFonts w:ascii="Arial Narrow" w:hAnsi="Arial Narrow" w:cs="Courier New"/>
          <w:szCs w:val="21"/>
        </w:rPr>
        <w:tab/>
        <w:t>Sherrit, Connor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1:25.82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15</w:t>
      </w:r>
      <w:r w:rsidRPr="00B268E7">
        <w:rPr>
          <w:rFonts w:ascii="Arial Narrow" w:hAnsi="Arial Narrow" w:cs="Courier New"/>
          <w:szCs w:val="21"/>
        </w:rPr>
        <w:tab/>
        <w:t>Scoular, Scott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1:31.94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0B4009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br w:type="column"/>
      </w:r>
      <w:r w:rsidR="0015327D" w:rsidRPr="00B268E7">
        <w:rPr>
          <w:rFonts w:ascii="Arial" w:hAnsi="Arial" w:cs="Arial"/>
          <w:b/>
          <w:sz w:val="24"/>
          <w:szCs w:val="21"/>
        </w:rPr>
        <w:t>Event 304  Boys 16 Year Olds 100</w:t>
      </w:r>
      <w:r w:rsidR="0015327D" w:rsidRPr="00B268E7">
        <w:rPr>
          <w:rFonts w:ascii="Arial" w:hAnsi="Arial" w:cs="Arial"/>
          <w:b/>
          <w:sz w:val="24"/>
        </w:rPr>
        <w:t xml:space="preserve"> Metre</w:t>
      </w:r>
      <w:r w:rsidR="0015327D" w:rsidRPr="00B268E7">
        <w:rPr>
          <w:rFonts w:ascii="Arial" w:hAnsi="Arial" w:cs="Arial"/>
          <w:b/>
          <w:sz w:val="24"/>
          <w:szCs w:val="21"/>
        </w:rPr>
        <w:t xml:space="preserve"> Butterfly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Heard, Finn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1:05.40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Hutcheon, Mark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1:06.97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Macmillan, Calum A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1:07.40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Coueslant, Archie C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1:09.02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Barnett, Ewan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1:09.83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Hepworth, Elliott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1:10.01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Hanlon, Matthew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Western Isles</w:t>
      </w:r>
      <w:r w:rsidRPr="00B268E7">
        <w:rPr>
          <w:rFonts w:ascii="Arial Narrow" w:hAnsi="Arial Narrow" w:cs="Courier New"/>
          <w:szCs w:val="21"/>
        </w:rPr>
        <w:tab/>
        <w:t>1:10.15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Dickson, Craig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1:10.68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Petrie, Liam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Upp Deeside</w:t>
      </w:r>
      <w:r w:rsidRPr="00B268E7">
        <w:rPr>
          <w:rFonts w:ascii="Arial Narrow" w:hAnsi="Arial Narrow" w:cs="Courier New"/>
          <w:szCs w:val="21"/>
        </w:rPr>
        <w:tab/>
        <w:t>1:10.81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Burgon, Hamish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1:13.79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Smith, Michael J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1:15.13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Airey, Andrew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1:16.66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304  Boys 17-18 100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Butterfly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Kennedy, Fergus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59.73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Agnew, Fraser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1:02.18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Blance, Angus G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1:03.17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Gatton, Andrew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1:03.21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Kennedy, Nathan Jack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1:04.90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Esson, Mitchell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Basc</w:t>
      </w:r>
      <w:r w:rsidRPr="00B268E7">
        <w:rPr>
          <w:rFonts w:ascii="Arial Narrow" w:hAnsi="Arial Narrow" w:cs="Courier New"/>
          <w:szCs w:val="21"/>
        </w:rPr>
        <w:tab/>
        <w:t>1:08.85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304  Boys 19-24 100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Butterfly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Johnson, Brendan</w:t>
      </w:r>
      <w:r w:rsidRPr="00B268E7">
        <w:rPr>
          <w:rFonts w:ascii="Arial Narrow" w:hAnsi="Arial Narrow" w:cs="Courier New"/>
          <w:szCs w:val="21"/>
        </w:rPr>
        <w:tab/>
        <w:t xml:space="preserve"> 20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1:08.19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305  Girls 12-13 400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Perry, Sienna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4:54.68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Bruce, Natalie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5:17.19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Calder, Lisa-Marie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5:18.71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Ross, Hannah 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5:23.49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Reilly, Sophie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Peterhead Asc</w:t>
      </w:r>
      <w:r w:rsidRPr="00B268E7">
        <w:rPr>
          <w:rFonts w:ascii="Arial Narrow" w:hAnsi="Arial Narrow" w:cs="Courier New"/>
          <w:szCs w:val="21"/>
        </w:rPr>
        <w:tab/>
        <w:t>5:26.05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Masson, Freya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5:27.29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MacDonald, Ellen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Garioch</w:t>
      </w:r>
      <w:r w:rsidRPr="00B268E7">
        <w:rPr>
          <w:rFonts w:ascii="Arial Narrow" w:hAnsi="Arial Narrow" w:cs="Courier New"/>
          <w:szCs w:val="21"/>
        </w:rPr>
        <w:tab/>
        <w:t>5:29.79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Nairn, Jessica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5:33.89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Spedding, Molly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5:35.98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Campbell, Katy A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5:41.31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Coutts, Amy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Garioch</w:t>
      </w:r>
      <w:r w:rsidRPr="00B268E7">
        <w:rPr>
          <w:rFonts w:ascii="Arial Narrow" w:hAnsi="Arial Narrow" w:cs="Courier New"/>
          <w:szCs w:val="21"/>
        </w:rPr>
        <w:tab/>
        <w:t>5:41.92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Donaldson, Katie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6:20.35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305  Girls 14 Year Olds 400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Hall, Kailyn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4:33.34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Slessor, Anya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UoAPST</w:t>
      </w:r>
      <w:r w:rsidRPr="00B268E7">
        <w:rPr>
          <w:rFonts w:ascii="Arial Narrow" w:hAnsi="Arial Narrow" w:cs="Courier New"/>
          <w:szCs w:val="21"/>
        </w:rPr>
        <w:tab/>
        <w:t>4:55.64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Yule, Isla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4:58.04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Hay, Katie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5:01.22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Simpson, Holly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5:02.55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Alexander, Lucy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5:08.42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Lisowska, Anna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Western Isles</w:t>
      </w:r>
      <w:r w:rsidRPr="00B268E7">
        <w:rPr>
          <w:rFonts w:ascii="Arial Narrow" w:hAnsi="Arial Narrow" w:cs="Courier New"/>
          <w:szCs w:val="21"/>
        </w:rPr>
        <w:tab/>
        <w:t>5:10.74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Jones, Freja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5:16.79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Smith, Hannah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5:24.20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Riach, Jessica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5:27.48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0B4009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br w:type="column"/>
      </w:r>
      <w:r w:rsidR="0015327D" w:rsidRPr="00B268E7">
        <w:rPr>
          <w:rFonts w:ascii="Arial" w:hAnsi="Arial" w:cs="Arial"/>
          <w:b/>
          <w:sz w:val="24"/>
          <w:szCs w:val="21"/>
        </w:rPr>
        <w:t>Event 305  Girls 15 Year Olds 400</w:t>
      </w:r>
      <w:r w:rsidR="0015327D" w:rsidRPr="00B268E7">
        <w:rPr>
          <w:rFonts w:ascii="Arial" w:hAnsi="Arial" w:cs="Arial"/>
          <w:b/>
          <w:sz w:val="24"/>
        </w:rPr>
        <w:t xml:space="preserve"> Metre</w:t>
      </w:r>
      <w:r w:rsidR="0015327D"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Wright, Annabelle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4:49.88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Wisely, Daisy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4:57.00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Anderson, Natasha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Lerwick</w:t>
      </w:r>
      <w:r w:rsidRPr="00B268E7">
        <w:rPr>
          <w:rFonts w:ascii="Arial Narrow" w:hAnsi="Arial Narrow" w:cs="Courier New"/>
          <w:szCs w:val="21"/>
        </w:rPr>
        <w:tab/>
        <w:t>5:02.85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Ratter, Kaila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Delting</w:t>
      </w:r>
      <w:r w:rsidRPr="00B268E7">
        <w:rPr>
          <w:rFonts w:ascii="Arial Narrow" w:hAnsi="Arial Narrow" w:cs="Courier New"/>
          <w:szCs w:val="21"/>
        </w:rPr>
        <w:tab/>
        <w:t>5:05.36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Sutherland, Catriona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5:10.32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Smith-Macaulay, Rosie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Nairn</w:t>
      </w:r>
      <w:r w:rsidRPr="00B268E7">
        <w:rPr>
          <w:rFonts w:ascii="Arial Narrow" w:hAnsi="Arial Narrow" w:cs="Courier New"/>
          <w:szCs w:val="21"/>
        </w:rPr>
        <w:tab/>
        <w:t>5:12.71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Blanchard, Hannah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5:13.38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Rosie, Caitlin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Stonehaven</w:t>
      </w:r>
      <w:r w:rsidRPr="00B268E7">
        <w:rPr>
          <w:rFonts w:ascii="Arial Narrow" w:hAnsi="Arial Narrow" w:cs="Courier New"/>
          <w:szCs w:val="21"/>
        </w:rPr>
        <w:tab/>
        <w:t>5:28.17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Wood, Erica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Buckie</w:t>
      </w:r>
      <w:r w:rsidRPr="00B268E7">
        <w:rPr>
          <w:rFonts w:ascii="Arial Narrow" w:hAnsi="Arial Narrow" w:cs="Courier New"/>
          <w:szCs w:val="21"/>
        </w:rPr>
        <w:tab/>
        <w:t>5:29.09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305  Girls 16 Year Olds 400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Reid, Rebecca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4:30.09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Sandison, Lauren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4:49.45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Calder, Emma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4:57.59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Lyon, Rachael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5:13.49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Berryman, Meg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5:22.44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Carty, Jenna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Forres</w:t>
      </w:r>
      <w:r w:rsidRPr="00B268E7">
        <w:rPr>
          <w:rFonts w:ascii="Arial Narrow" w:hAnsi="Arial Narrow" w:cs="Courier New"/>
          <w:szCs w:val="21"/>
        </w:rPr>
        <w:tab/>
        <w:t>5:25.46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305  Girls 17-18 400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Alcaras, Alice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4:33.33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Woolley, Rachael Louise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4:50.66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Budge, Isla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Western Isles</w:t>
      </w:r>
      <w:r w:rsidRPr="00B268E7">
        <w:rPr>
          <w:rFonts w:ascii="Arial Narrow" w:hAnsi="Arial Narrow" w:cs="Courier New"/>
          <w:szCs w:val="21"/>
        </w:rPr>
        <w:tab/>
        <w:t>4:54.59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Ross, Lois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4:57.11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Edwards, Ciara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4:59.58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Turnbull, Chloe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5:01.78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Assady, Ronya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5:22.51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Robertson, Emma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5:43.17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---</w:t>
      </w:r>
      <w:r w:rsidRPr="00B268E7">
        <w:rPr>
          <w:rFonts w:ascii="Arial Narrow" w:hAnsi="Arial Narrow" w:cs="Courier New"/>
          <w:szCs w:val="21"/>
        </w:rPr>
        <w:tab/>
        <w:t>Milne, Ellen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DNF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306  Boys 12-13 1500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Komar, William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20:02.97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306  Boys 14 Year Olds 1500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Sutherland, Ethan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19:11.93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Coull, James C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19:44.43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Dines, Brodie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19:47.64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Christie, Thomas G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20:17.41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Macmillan, Philip J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20:20.00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Brechenser, Kieran M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20:28.42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306  Boys 15 Year Olds 1500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Brown, Matthew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Basc</w:t>
      </w:r>
      <w:r w:rsidRPr="00B268E7">
        <w:rPr>
          <w:rFonts w:ascii="Arial Narrow" w:hAnsi="Arial Narrow" w:cs="Courier New"/>
          <w:szCs w:val="21"/>
        </w:rPr>
        <w:tab/>
        <w:t>19:10.75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306  Boys 16 Year Olds 1500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Forgie, Christian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Nairn</w:t>
      </w:r>
      <w:r w:rsidRPr="00B268E7">
        <w:rPr>
          <w:rFonts w:ascii="Arial Narrow" w:hAnsi="Arial Narrow" w:cs="Courier New"/>
          <w:szCs w:val="21"/>
        </w:rPr>
        <w:tab/>
        <w:t>21:27.60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306  Boys 17-18 1500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Meldrum, Bradley C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19:55.00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0B4009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br w:type="column"/>
      </w:r>
      <w:r w:rsidR="0015327D" w:rsidRPr="00B268E7">
        <w:rPr>
          <w:rFonts w:ascii="Arial" w:hAnsi="Arial" w:cs="Arial"/>
          <w:b/>
          <w:sz w:val="24"/>
          <w:szCs w:val="21"/>
        </w:rPr>
        <w:t>Event 307  Girls 12-13 50</w:t>
      </w:r>
      <w:r w:rsidR="0015327D" w:rsidRPr="00B268E7">
        <w:rPr>
          <w:rFonts w:ascii="Arial" w:hAnsi="Arial" w:cs="Arial"/>
          <w:b/>
          <w:sz w:val="24"/>
        </w:rPr>
        <w:t xml:space="preserve"> Metre</w:t>
      </w:r>
      <w:r w:rsidR="0015327D" w:rsidRPr="00B268E7">
        <w:rPr>
          <w:rFonts w:ascii="Arial" w:hAnsi="Arial" w:cs="Arial"/>
          <w:b/>
          <w:sz w:val="24"/>
          <w:szCs w:val="21"/>
        </w:rPr>
        <w:t xml:space="preserve"> Breaststroke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Bain, Sophie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Basc</w:t>
      </w:r>
      <w:r w:rsidRPr="00B268E7">
        <w:rPr>
          <w:rFonts w:ascii="Arial Narrow" w:hAnsi="Arial Narrow" w:cs="Courier New"/>
          <w:szCs w:val="21"/>
        </w:rPr>
        <w:tab/>
        <w:t>36.36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Macdonald, Isla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Western Isles</w:t>
      </w:r>
      <w:r w:rsidRPr="00B268E7">
        <w:rPr>
          <w:rFonts w:ascii="Arial Narrow" w:hAnsi="Arial Narrow" w:cs="Courier New"/>
          <w:szCs w:val="21"/>
        </w:rPr>
        <w:tab/>
        <w:t>37.89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Smith, Sophie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Western Isles</w:t>
      </w:r>
      <w:r w:rsidRPr="00B268E7">
        <w:rPr>
          <w:rFonts w:ascii="Arial Narrow" w:hAnsi="Arial Narrow" w:cs="Courier New"/>
          <w:szCs w:val="21"/>
        </w:rPr>
        <w:tab/>
        <w:t>38.39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Hill, Sarah E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39.16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Kirkness, Mia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39.92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Calder, Sophie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40.60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Masson, Freya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41.16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Ligtendag, Faye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Stonehaven</w:t>
      </w:r>
      <w:r w:rsidRPr="00B268E7">
        <w:rPr>
          <w:rFonts w:ascii="Arial Narrow" w:hAnsi="Arial Narrow" w:cs="Courier New"/>
          <w:szCs w:val="21"/>
        </w:rPr>
        <w:tab/>
        <w:t>41.17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Reece, Laura L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41.39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Cheshire, Maya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41.49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Bristo, Amy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41.86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Gault, Eilidh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Ythan</w:t>
      </w:r>
      <w:r w:rsidRPr="00B268E7">
        <w:rPr>
          <w:rFonts w:ascii="Arial Narrow" w:hAnsi="Arial Narrow" w:cs="Courier New"/>
          <w:szCs w:val="21"/>
        </w:rPr>
        <w:tab/>
        <w:t>42.08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Bruce, Natalie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42.85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14</w:t>
      </w:r>
      <w:r w:rsidRPr="00B268E7">
        <w:rPr>
          <w:rFonts w:ascii="Arial Narrow" w:hAnsi="Arial Narrow" w:cs="Courier New"/>
          <w:szCs w:val="21"/>
        </w:rPr>
        <w:tab/>
        <w:t>Palmer, Nyah M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43.59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15</w:t>
      </w:r>
      <w:r w:rsidRPr="00B268E7">
        <w:rPr>
          <w:rFonts w:ascii="Arial Narrow" w:hAnsi="Arial Narrow" w:cs="Courier New"/>
          <w:szCs w:val="21"/>
        </w:rPr>
        <w:tab/>
        <w:t>Ross, Eleanor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Tain</w:t>
      </w:r>
      <w:r w:rsidRPr="00B268E7">
        <w:rPr>
          <w:rFonts w:ascii="Arial Narrow" w:hAnsi="Arial Narrow" w:cs="Courier New"/>
          <w:szCs w:val="21"/>
        </w:rPr>
        <w:tab/>
        <w:t>44.18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16</w:t>
      </w:r>
      <w:r w:rsidRPr="00B268E7">
        <w:rPr>
          <w:rFonts w:ascii="Arial Narrow" w:hAnsi="Arial Narrow" w:cs="Courier New"/>
          <w:szCs w:val="21"/>
        </w:rPr>
        <w:tab/>
        <w:t>Morrison, Hannah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45.16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num="2" w:space="17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307  Girls 14 Year Olds 50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Breaststroke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Macdougall, Ellie Kate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38.39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Hall, Kailyn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38.40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Lamont, Megan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38.77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*4</w:t>
      </w:r>
      <w:r w:rsidRPr="00B268E7">
        <w:rPr>
          <w:rFonts w:ascii="Arial Narrow" w:hAnsi="Arial Narrow" w:cs="Courier New"/>
          <w:szCs w:val="21"/>
        </w:rPr>
        <w:tab/>
        <w:t>Maclennan, Mairi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Western Isles</w:t>
      </w:r>
      <w:r w:rsidRPr="00B268E7">
        <w:rPr>
          <w:rFonts w:ascii="Arial Narrow" w:hAnsi="Arial Narrow" w:cs="Courier New"/>
          <w:szCs w:val="21"/>
        </w:rPr>
        <w:tab/>
        <w:t>39.24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*4</w:t>
      </w:r>
      <w:r w:rsidRPr="00B268E7">
        <w:rPr>
          <w:rFonts w:ascii="Arial Narrow" w:hAnsi="Arial Narrow" w:cs="Courier New"/>
          <w:szCs w:val="21"/>
        </w:rPr>
        <w:tab/>
        <w:t>Schulz, Jessica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Nairn</w:t>
      </w:r>
      <w:r w:rsidRPr="00B268E7">
        <w:rPr>
          <w:rFonts w:ascii="Arial Narrow" w:hAnsi="Arial Narrow" w:cs="Courier New"/>
          <w:szCs w:val="21"/>
        </w:rPr>
        <w:tab/>
        <w:t>39.24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Simpson, Emma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39.62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Slessor, Anya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UoAPST</w:t>
      </w:r>
      <w:r w:rsidRPr="00B268E7">
        <w:rPr>
          <w:rFonts w:ascii="Arial Narrow" w:hAnsi="Arial Narrow" w:cs="Courier New"/>
          <w:szCs w:val="21"/>
        </w:rPr>
        <w:tab/>
        <w:t>39.63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Simpson, Holly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40.46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Lewsey, Alice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41.60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Riach, Jessica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42.30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Yuda, Faith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Stonehaven</w:t>
      </w:r>
      <w:r w:rsidRPr="00B268E7">
        <w:rPr>
          <w:rFonts w:ascii="Arial Narrow" w:hAnsi="Arial Narrow" w:cs="Courier New"/>
          <w:szCs w:val="21"/>
        </w:rPr>
        <w:tab/>
        <w:t>42.51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Lam, Megan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44.34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Reynard, Maya L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45.54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num="2" w:space="17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307  Girls 15 Year Olds 50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Breaststroke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Bowie, Rhona M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35.59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Wood, Maree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Tain</w:t>
      </w:r>
      <w:r w:rsidRPr="00B268E7">
        <w:rPr>
          <w:rFonts w:ascii="Arial Narrow" w:hAnsi="Arial Narrow" w:cs="Courier New"/>
          <w:szCs w:val="21"/>
        </w:rPr>
        <w:tab/>
        <w:t>37.56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Anderson, Natasha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Lerwick</w:t>
      </w:r>
      <w:r w:rsidRPr="00B268E7">
        <w:rPr>
          <w:rFonts w:ascii="Arial Narrow" w:hAnsi="Arial Narrow" w:cs="Courier New"/>
          <w:szCs w:val="21"/>
        </w:rPr>
        <w:tab/>
        <w:t>37.65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Rattray, Beth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39.21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Wisely, Daisy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39.34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McDonald, Lucy J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Thurso</w:t>
      </w:r>
      <w:r w:rsidRPr="00B268E7">
        <w:rPr>
          <w:rFonts w:ascii="Arial Narrow" w:hAnsi="Arial Narrow" w:cs="Courier New"/>
          <w:szCs w:val="21"/>
        </w:rPr>
        <w:tab/>
        <w:t>39.54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Hepburn, Emma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Buckie</w:t>
      </w:r>
      <w:r w:rsidRPr="00B268E7">
        <w:rPr>
          <w:rFonts w:ascii="Arial Narrow" w:hAnsi="Arial Narrow" w:cs="Courier New"/>
          <w:szCs w:val="21"/>
        </w:rPr>
        <w:tab/>
        <w:t>39.67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Rosie, Caitlin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Stonehaven</w:t>
      </w:r>
      <w:r w:rsidRPr="00B268E7">
        <w:rPr>
          <w:rFonts w:ascii="Arial Narrow" w:hAnsi="Arial Narrow" w:cs="Courier New"/>
          <w:szCs w:val="21"/>
        </w:rPr>
        <w:tab/>
        <w:t>39.94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McCulloch, Margaret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40.09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Ratter, Kaila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Delting</w:t>
      </w:r>
      <w:r w:rsidRPr="00B268E7">
        <w:rPr>
          <w:rFonts w:ascii="Arial Narrow" w:hAnsi="Arial Narrow" w:cs="Courier New"/>
          <w:szCs w:val="21"/>
        </w:rPr>
        <w:tab/>
        <w:t>40.94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Morton, Janey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41.73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Mackay, Eilidh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Nairn</w:t>
      </w:r>
      <w:r w:rsidRPr="00B268E7">
        <w:rPr>
          <w:rFonts w:ascii="Arial Narrow" w:hAnsi="Arial Narrow" w:cs="Courier New"/>
          <w:szCs w:val="21"/>
        </w:rPr>
        <w:tab/>
        <w:t>42.99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Taylor, Ruth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44.32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num="2" w:space="17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307  Girls 16 Year Olds 50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Breaststroke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Jaffrey, Amber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38.31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Rodwell, Sarah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Hasc</w:t>
      </w:r>
      <w:r w:rsidRPr="00B268E7">
        <w:rPr>
          <w:rFonts w:ascii="Arial Narrow" w:hAnsi="Arial Narrow" w:cs="Courier New"/>
          <w:szCs w:val="21"/>
        </w:rPr>
        <w:tab/>
        <w:t>38.79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Riach, Emily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Ythan</w:t>
      </w:r>
      <w:r w:rsidRPr="00B268E7">
        <w:rPr>
          <w:rFonts w:ascii="Arial Narrow" w:hAnsi="Arial Narrow" w:cs="Courier New"/>
          <w:szCs w:val="21"/>
        </w:rPr>
        <w:tab/>
        <w:t>38.88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Mann, Ellen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39.38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Ogg, Nicole M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39.87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Sinclair, Becky K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39.92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Jovcic, Emilia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40.36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Newlands, Georgie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40.57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Mackay, Alex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Thurso</w:t>
      </w:r>
      <w:r w:rsidRPr="00B268E7">
        <w:rPr>
          <w:rFonts w:ascii="Arial Narrow" w:hAnsi="Arial Narrow" w:cs="Courier New"/>
          <w:szCs w:val="21"/>
        </w:rPr>
        <w:tab/>
        <w:t>41.86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Scott, Charlotte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45.25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Taylor, Shannon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45.78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Taylor, Kelsi I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47.68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num="2" w:space="17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307  Girls 17-18 50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Breaststroke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Smith, Jasmin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South Main</w:t>
      </w:r>
      <w:r w:rsidRPr="00B268E7">
        <w:rPr>
          <w:rFonts w:ascii="Arial Narrow" w:hAnsi="Arial Narrow" w:cs="Courier New"/>
          <w:szCs w:val="21"/>
        </w:rPr>
        <w:tab/>
        <w:t>33.60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Edwards, Orla A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34.61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Ross, Lois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35.19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MacCulloch, Anna C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36.59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McAllister, Mia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36.70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Fenwick, Hannah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37.50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Prosser, Fay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Forres</w:t>
      </w:r>
      <w:r w:rsidRPr="00B268E7">
        <w:rPr>
          <w:rFonts w:ascii="Arial Narrow" w:hAnsi="Arial Narrow" w:cs="Courier New"/>
          <w:szCs w:val="21"/>
        </w:rPr>
        <w:tab/>
        <w:t>38.33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Budge, Isla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Western Isles</w:t>
      </w:r>
      <w:r w:rsidRPr="00B268E7">
        <w:rPr>
          <w:rFonts w:ascii="Arial Narrow" w:hAnsi="Arial Narrow" w:cs="Courier New"/>
          <w:szCs w:val="21"/>
        </w:rPr>
        <w:tab/>
        <w:t>39.15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Woolley, Rachael Louise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39.75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Turnbull, Chloe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39.78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Stewart, Kirsty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40.11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Duncan, Lauren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Ythan</w:t>
      </w:r>
      <w:r w:rsidRPr="00B268E7">
        <w:rPr>
          <w:rFonts w:ascii="Arial Narrow" w:hAnsi="Arial Narrow" w:cs="Courier New"/>
          <w:szCs w:val="21"/>
        </w:rPr>
        <w:tab/>
        <w:t>41.88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Edwards, Ciara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42.09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14</w:t>
      </w:r>
      <w:r w:rsidRPr="00B268E7">
        <w:rPr>
          <w:rFonts w:ascii="Arial Narrow" w:hAnsi="Arial Narrow" w:cs="Courier New"/>
          <w:szCs w:val="21"/>
        </w:rPr>
        <w:tab/>
        <w:t>Assady, Ronya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43.68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num="2" w:space="17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307  Girls 19-24 50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Breaststroke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McIntosh, Caroline</w:t>
      </w:r>
      <w:r w:rsidRPr="00B268E7">
        <w:rPr>
          <w:rFonts w:ascii="Arial Narrow" w:hAnsi="Arial Narrow" w:cs="Courier New"/>
          <w:szCs w:val="21"/>
        </w:rPr>
        <w:tab/>
        <w:t xml:space="preserve"> 19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37.55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num="2" w:space="17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0B4009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br w:type="column"/>
      </w:r>
      <w:r w:rsidR="0015327D" w:rsidRPr="00B268E7">
        <w:rPr>
          <w:rFonts w:ascii="Arial" w:hAnsi="Arial" w:cs="Arial"/>
          <w:b/>
          <w:sz w:val="24"/>
          <w:szCs w:val="21"/>
        </w:rPr>
        <w:t>Event 308  Boys 12-13 50</w:t>
      </w:r>
      <w:r w:rsidR="0015327D" w:rsidRPr="00B268E7">
        <w:rPr>
          <w:rFonts w:ascii="Arial" w:hAnsi="Arial" w:cs="Arial"/>
          <w:b/>
          <w:sz w:val="24"/>
        </w:rPr>
        <w:t xml:space="preserve"> Metre</w:t>
      </w:r>
      <w:r w:rsidR="0015327D"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Storer, William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28.92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Carroll, Owen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Forres</w:t>
      </w:r>
      <w:r w:rsidRPr="00B268E7">
        <w:rPr>
          <w:rFonts w:ascii="Arial Narrow" w:hAnsi="Arial Narrow" w:cs="Courier New"/>
          <w:szCs w:val="21"/>
        </w:rPr>
        <w:tab/>
        <w:t>29.36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Slessor, Conrad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30.05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>
        <w:rPr>
          <w:rFonts w:ascii="Arial Narrow" w:hAnsi="Arial Narrow" w:cs="Courier New"/>
        </w:rPr>
        <w:tab/>
        <w:t>Club</w:t>
      </w:r>
      <w:r w:rsidRPr="00B268E7">
        <w:rPr>
          <w:rFonts w:ascii="Arial Narrow" w:hAnsi="Arial Narrow" w:cs="Courier New"/>
          <w:szCs w:val="21"/>
        </w:rPr>
        <w:t>b, Finlay M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30.36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Brown, Lucas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30.57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Dick, Matthew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30.91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Cairney, Calum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Ythan</w:t>
      </w:r>
      <w:r w:rsidRPr="00B268E7">
        <w:rPr>
          <w:rFonts w:ascii="Arial Narrow" w:hAnsi="Arial Narrow" w:cs="Courier New"/>
          <w:szCs w:val="21"/>
        </w:rPr>
        <w:tab/>
        <w:t>31.12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Gibson, Jake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31.22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MacDonald, Calvin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Basc</w:t>
      </w:r>
      <w:r w:rsidRPr="00B268E7">
        <w:rPr>
          <w:rFonts w:ascii="Arial Narrow" w:hAnsi="Arial Narrow" w:cs="Courier New"/>
          <w:szCs w:val="21"/>
        </w:rPr>
        <w:tab/>
        <w:t>31.24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Carter, Joe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Delting</w:t>
      </w:r>
      <w:r w:rsidRPr="00B268E7">
        <w:rPr>
          <w:rFonts w:ascii="Arial Narrow" w:hAnsi="Arial Narrow" w:cs="Courier New"/>
          <w:szCs w:val="21"/>
        </w:rPr>
        <w:tab/>
        <w:t>31.41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Nicolson, Tom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Delting</w:t>
      </w:r>
      <w:r w:rsidRPr="00B268E7">
        <w:rPr>
          <w:rFonts w:ascii="Arial Narrow" w:hAnsi="Arial Narrow" w:cs="Courier New"/>
          <w:szCs w:val="21"/>
        </w:rPr>
        <w:tab/>
        <w:t>31.56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Masson, James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31.60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Wood, Jacob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31.63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14</w:t>
      </w:r>
      <w:r w:rsidRPr="00B268E7">
        <w:rPr>
          <w:rFonts w:ascii="Arial Narrow" w:hAnsi="Arial Narrow" w:cs="Courier New"/>
          <w:szCs w:val="21"/>
        </w:rPr>
        <w:tab/>
        <w:t>Clark, Alex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Garioch</w:t>
      </w:r>
      <w:r w:rsidRPr="00B268E7">
        <w:rPr>
          <w:rFonts w:ascii="Arial Narrow" w:hAnsi="Arial Narrow" w:cs="Courier New"/>
          <w:szCs w:val="21"/>
        </w:rPr>
        <w:tab/>
        <w:t>31.76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*15</w:t>
      </w:r>
      <w:r w:rsidRPr="00B268E7">
        <w:rPr>
          <w:rFonts w:ascii="Arial Narrow" w:hAnsi="Arial Narrow" w:cs="Courier New"/>
          <w:szCs w:val="21"/>
        </w:rPr>
        <w:tab/>
        <w:t>Broadley, Ryan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32.04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*15</w:t>
      </w:r>
      <w:r w:rsidRPr="00B268E7">
        <w:rPr>
          <w:rFonts w:ascii="Arial Narrow" w:hAnsi="Arial Narrow" w:cs="Courier New"/>
          <w:szCs w:val="21"/>
        </w:rPr>
        <w:tab/>
        <w:t>Komar, William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32.04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17</w:t>
      </w:r>
      <w:r w:rsidRPr="00B268E7">
        <w:rPr>
          <w:rFonts w:ascii="Arial Narrow" w:hAnsi="Arial Narrow" w:cs="Courier New"/>
          <w:szCs w:val="21"/>
        </w:rPr>
        <w:tab/>
        <w:t>Lennox, Kieran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Basc</w:t>
      </w:r>
      <w:r w:rsidRPr="00B268E7">
        <w:rPr>
          <w:rFonts w:ascii="Arial Narrow" w:hAnsi="Arial Narrow" w:cs="Courier New"/>
          <w:szCs w:val="21"/>
        </w:rPr>
        <w:tab/>
        <w:t>32.49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num="2" w:space="17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308  Boys 14 Year Olds 50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Travis, Cameron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27.55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Taylor, Jon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28.47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Coull, James C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28.54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Liversedge, Corey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Upp Deeside</w:t>
      </w:r>
      <w:r w:rsidRPr="00B268E7">
        <w:rPr>
          <w:rFonts w:ascii="Arial Narrow" w:hAnsi="Arial Narrow" w:cs="Courier New"/>
          <w:szCs w:val="21"/>
        </w:rPr>
        <w:tab/>
        <w:t>28.74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Sandison, Harry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29.02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Pickering, Louis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Thurso</w:t>
      </w:r>
      <w:r w:rsidRPr="00B268E7">
        <w:rPr>
          <w:rFonts w:ascii="Arial Narrow" w:hAnsi="Arial Narrow" w:cs="Courier New"/>
          <w:szCs w:val="21"/>
        </w:rPr>
        <w:tab/>
        <w:t>29.11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Brechenser, Kieran M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29.13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Fraser, James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29.20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Christie, Thomas G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29.30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Taylor, Sam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29.39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Quantrill, Jamie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29.45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Siggins, Darragh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29.76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Tunoglu, Kutay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29.77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14</w:t>
      </w:r>
      <w:r w:rsidRPr="00B268E7">
        <w:rPr>
          <w:rFonts w:ascii="Arial Narrow" w:hAnsi="Arial Narrow" w:cs="Courier New"/>
          <w:szCs w:val="21"/>
        </w:rPr>
        <w:tab/>
        <w:t>Simpson, Owen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29.78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15</w:t>
      </w:r>
      <w:r w:rsidRPr="00B268E7">
        <w:rPr>
          <w:rFonts w:ascii="Arial Narrow" w:hAnsi="Arial Narrow" w:cs="Courier New"/>
          <w:szCs w:val="21"/>
        </w:rPr>
        <w:tab/>
        <w:t>Thompson, Daniel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30.19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16</w:t>
      </w:r>
      <w:r w:rsidRPr="00B268E7">
        <w:rPr>
          <w:rFonts w:ascii="Arial Narrow" w:hAnsi="Arial Narrow" w:cs="Courier New"/>
          <w:szCs w:val="21"/>
        </w:rPr>
        <w:tab/>
        <w:t>Kirkpatrick, Daniel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30.44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17</w:t>
      </w:r>
      <w:r w:rsidRPr="00B268E7">
        <w:rPr>
          <w:rFonts w:ascii="Arial Narrow" w:hAnsi="Arial Narrow" w:cs="Courier New"/>
          <w:szCs w:val="21"/>
        </w:rPr>
        <w:tab/>
        <w:t>Stewart, Douglas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Upp Deeside</w:t>
      </w:r>
      <w:r w:rsidRPr="00B268E7">
        <w:rPr>
          <w:rFonts w:ascii="Arial Narrow" w:hAnsi="Arial Narrow" w:cs="Courier New"/>
          <w:szCs w:val="21"/>
        </w:rPr>
        <w:tab/>
        <w:t>30.95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num="2" w:space="17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308  Boys 15 Year Olds 50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Taylor, James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26.76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Brown, Calvin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27.18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Weir, Lucas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Nairn</w:t>
      </w:r>
      <w:r w:rsidRPr="00B268E7">
        <w:rPr>
          <w:rFonts w:ascii="Arial Narrow" w:hAnsi="Arial Narrow" w:cs="Courier New"/>
          <w:szCs w:val="21"/>
        </w:rPr>
        <w:tab/>
        <w:t>27.52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Brown, Matthew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Basc</w:t>
      </w:r>
      <w:r w:rsidRPr="00B268E7">
        <w:rPr>
          <w:rFonts w:ascii="Arial Narrow" w:hAnsi="Arial Narrow" w:cs="Courier New"/>
          <w:szCs w:val="21"/>
        </w:rPr>
        <w:tab/>
        <w:t>27.53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Agnew, Callum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27.80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Millar, Adam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27.84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Milner, Nicholas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27.94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*8</w:t>
      </w:r>
      <w:r w:rsidRPr="00B268E7">
        <w:rPr>
          <w:rFonts w:ascii="Arial Narrow" w:hAnsi="Arial Narrow" w:cs="Courier New"/>
          <w:szCs w:val="21"/>
        </w:rPr>
        <w:tab/>
        <w:t>Stewart, Darryl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27.97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*8</w:t>
      </w:r>
      <w:r w:rsidRPr="00B268E7">
        <w:rPr>
          <w:rFonts w:ascii="Arial Narrow" w:hAnsi="Arial Narrow" w:cs="Courier New"/>
          <w:szCs w:val="21"/>
        </w:rPr>
        <w:tab/>
        <w:t>Seward, Matthew Kai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27.97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Currie, Euan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Ythan</w:t>
      </w:r>
      <w:r w:rsidRPr="00B268E7">
        <w:rPr>
          <w:rFonts w:ascii="Arial Narrow" w:hAnsi="Arial Narrow" w:cs="Courier New"/>
          <w:szCs w:val="21"/>
        </w:rPr>
        <w:tab/>
        <w:t>28.12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Taylor, Callum S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29.07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Smith, Lewis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29.20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Sharpe, Cameron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29.89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14</w:t>
      </w:r>
      <w:r w:rsidRPr="00B268E7">
        <w:rPr>
          <w:rFonts w:ascii="Arial Narrow" w:hAnsi="Arial Narrow" w:cs="Courier New"/>
          <w:szCs w:val="21"/>
        </w:rPr>
        <w:tab/>
        <w:t>Walker, James C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30.50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15</w:t>
      </w:r>
      <w:r w:rsidRPr="00B268E7">
        <w:rPr>
          <w:rFonts w:ascii="Arial Narrow" w:hAnsi="Arial Narrow" w:cs="Courier New"/>
          <w:szCs w:val="21"/>
        </w:rPr>
        <w:tab/>
        <w:t>Strasdin, Thomas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30.69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16</w:t>
      </w:r>
      <w:r w:rsidRPr="00B268E7">
        <w:rPr>
          <w:rFonts w:ascii="Arial Narrow" w:hAnsi="Arial Narrow" w:cs="Courier New"/>
          <w:szCs w:val="21"/>
        </w:rPr>
        <w:tab/>
        <w:t>Leonard, Matthew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31.07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17</w:t>
      </w:r>
      <w:r w:rsidRPr="00B268E7">
        <w:rPr>
          <w:rFonts w:ascii="Arial Narrow" w:hAnsi="Arial Narrow" w:cs="Courier New"/>
          <w:szCs w:val="21"/>
        </w:rPr>
        <w:tab/>
        <w:t>Sherrit, Connor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31.37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num="2" w:space="17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308  Boys 16 Year Olds 50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Miskiewicz, Dariusz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25.83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Coueslant, Archie C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26.38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Barnett, Ewan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26.41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*4</w:t>
      </w:r>
      <w:r w:rsidRPr="00B268E7">
        <w:rPr>
          <w:rFonts w:ascii="Arial Narrow" w:hAnsi="Arial Narrow" w:cs="Courier New"/>
          <w:szCs w:val="21"/>
        </w:rPr>
        <w:tab/>
        <w:t>Dickson, Craig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27.15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*4</w:t>
      </w:r>
      <w:r w:rsidRPr="00B268E7">
        <w:rPr>
          <w:rFonts w:ascii="Arial Narrow" w:hAnsi="Arial Narrow" w:cs="Courier New"/>
          <w:szCs w:val="21"/>
        </w:rPr>
        <w:tab/>
        <w:t>Malcolmson, Luke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27.15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Hutcheon, Mark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27.16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Petrie, Liam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Upp Deeside</w:t>
      </w:r>
      <w:r w:rsidRPr="00B268E7">
        <w:rPr>
          <w:rFonts w:ascii="Arial Narrow" w:hAnsi="Arial Narrow" w:cs="Courier New"/>
          <w:szCs w:val="21"/>
        </w:rPr>
        <w:tab/>
        <w:t>27.37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Heard, Finn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27.48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Sinclair, Aaron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27.93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Hanlon, Matthew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Western Isles</w:t>
      </w:r>
      <w:r w:rsidRPr="00B268E7">
        <w:rPr>
          <w:rFonts w:ascii="Arial Narrow" w:hAnsi="Arial Narrow" w:cs="Courier New"/>
          <w:szCs w:val="21"/>
        </w:rPr>
        <w:tab/>
        <w:t>28.34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Hepworth, Elliott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29.15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Burgon, Hamish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29.18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Airey, Andrew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29.56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14</w:t>
      </w:r>
      <w:r w:rsidRPr="00B268E7">
        <w:rPr>
          <w:rFonts w:ascii="Arial Narrow" w:hAnsi="Arial Narrow" w:cs="Courier New"/>
          <w:szCs w:val="21"/>
        </w:rPr>
        <w:tab/>
        <w:t>Grant, Craig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BA Thistle</w:t>
      </w:r>
      <w:r w:rsidRPr="00B268E7">
        <w:rPr>
          <w:rFonts w:ascii="Arial Narrow" w:hAnsi="Arial Narrow" w:cs="Courier New"/>
          <w:szCs w:val="21"/>
        </w:rPr>
        <w:tab/>
        <w:t>30.56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15</w:t>
      </w:r>
      <w:r w:rsidRPr="00B268E7">
        <w:rPr>
          <w:rFonts w:ascii="Arial Narrow" w:hAnsi="Arial Narrow" w:cs="Courier New"/>
          <w:szCs w:val="21"/>
        </w:rPr>
        <w:tab/>
        <w:t>Smith, Michael J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31.25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16</w:t>
      </w:r>
      <w:r w:rsidRPr="00B268E7">
        <w:rPr>
          <w:rFonts w:ascii="Arial Narrow" w:hAnsi="Arial Narrow" w:cs="Courier New"/>
          <w:szCs w:val="21"/>
        </w:rPr>
        <w:tab/>
        <w:t>Clark, Kalvin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32.48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num="2" w:space="17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308  Boys 17-18 50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Agnew, Fraser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25.10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Broadhurst, Guy F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25.95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Kennedy, Nathan Jack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26.14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Barnett, Gregor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26.36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Blance, Angus G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26.50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Kennedy, Fergus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26.61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Hamilton, Jack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Lochaber Lei</w:t>
      </w:r>
      <w:r w:rsidRPr="00B268E7">
        <w:rPr>
          <w:rFonts w:ascii="Arial Narrow" w:hAnsi="Arial Narrow" w:cs="Courier New"/>
          <w:szCs w:val="21"/>
        </w:rPr>
        <w:tab/>
        <w:t>27.36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Gatton, Andrew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27.65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Esson, Mitchell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Basc</w:t>
      </w:r>
      <w:r w:rsidRPr="00B268E7">
        <w:rPr>
          <w:rFonts w:ascii="Arial Narrow" w:hAnsi="Arial Narrow" w:cs="Courier New"/>
          <w:szCs w:val="21"/>
        </w:rPr>
        <w:tab/>
        <w:t>28.17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Meldrum, Bradley C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33.13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num="2" w:space="17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308  Boys 19-24 50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Watson, Eddie A</w:t>
      </w:r>
      <w:r w:rsidRPr="00B268E7">
        <w:rPr>
          <w:rFonts w:ascii="Arial Narrow" w:hAnsi="Arial Narrow" w:cs="Courier New"/>
          <w:szCs w:val="21"/>
        </w:rPr>
        <w:tab/>
        <w:t xml:space="preserve"> 22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23.53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Watson, Charlie K</w:t>
      </w:r>
      <w:r w:rsidRPr="00B268E7">
        <w:rPr>
          <w:rFonts w:ascii="Arial Narrow" w:hAnsi="Arial Narrow" w:cs="Courier New"/>
          <w:szCs w:val="21"/>
        </w:rPr>
        <w:tab/>
        <w:t xml:space="preserve"> 24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26.10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Johnson, Brendan</w:t>
      </w:r>
      <w:r w:rsidRPr="00B268E7">
        <w:rPr>
          <w:rFonts w:ascii="Arial Narrow" w:hAnsi="Arial Narrow" w:cs="Courier New"/>
          <w:szCs w:val="21"/>
        </w:rPr>
        <w:tab/>
        <w:t xml:space="preserve"> 20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27.74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num="2" w:space="17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0B4009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br w:type="column"/>
      </w:r>
      <w:r w:rsidR="0015327D" w:rsidRPr="00B268E7">
        <w:rPr>
          <w:rFonts w:ascii="Arial" w:hAnsi="Arial" w:cs="Arial"/>
          <w:b/>
          <w:sz w:val="24"/>
          <w:szCs w:val="21"/>
        </w:rPr>
        <w:t>Event 401  Girls 12-13 200</w:t>
      </w:r>
      <w:r w:rsidR="0015327D" w:rsidRPr="00B268E7">
        <w:rPr>
          <w:rFonts w:ascii="Arial" w:hAnsi="Arial" w:cs="Arial"/>
          <w:b/>
          <w:sz w:val="24"/>
        </w:rPr>
        <w:t xml:space="preserve"> Metre</w:t>
      </w:r>
      <w:r w:rsidR="0015327D" w:rsidRPr="00B268E7">
        <w:rPr>
          <w:rFonts w:ascii="Arial" w:hAnsi="Arial" w:cs="Arial"/>
          <w:b/>
          <w:sz w:val="24"/>
          <w:szCs w:val="21"/>
        </w:rPr>
        <w:t xml:space="preserve"> Butterfly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Sellar, Emma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Stonehaven</w:t>
      </w:r>
      <w:r w:rsidRPr="00B268E7">
        <w:rPr>
          <w:rFonts w:ascii="Arial Narrow" w:hAnsi="Arial Narrow" w:cs="Courier New"/>
          <w:szCs w:val="21"/>
        </w:rPr>
        <w:tab/>
        <w:t>2:53.07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Masson, Freya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2:54.75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Campbell, Katy A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3:04.56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Gault, Eilidh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Ythan</w:t>
      </w:r>
      <w:r w:rsidRPr="00B268E7">
        <w:rPr>
          <w:rFonts w:ascii="Arial Narrow" w:hAnsi="Arial Narrow" w:cs="Courier New"/>
          <w:szCs w:val="21"/>
        </w:rPr>
        <w:tab/>
        <w:t>3:14.72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Hunter, Emma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Delting</w:t>
      </w:r>
      <w:r w:rsidRPr="00B268E7">
        <w:rPr>
          <w:rFonts w:ascii="Arial Narrow" w:hAnsi="Arial Narrow" w:cs="Courier New"/>
          <w:szCs w:val="21"/>
        </w:rPr>
        <w:tab/>
        <w:t>3:20.88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401  Girls 14 Year Olds 200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Butterfly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Simpson, Holly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2:40.51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Cassidy, Kate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2:47.50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Milne, Nicola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3:12.94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401  Girls 15 Year Olds 200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Butterfly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Shand, Holly J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2:39.45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Wood, Erica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Buckie</w:t>
      </w:r>
      <w:r w:rsidRPr="00B268E7">
        <w:rPr>
          <w:rFonts w:ascii="Arial Narrow" w:hAnsi="Arial Narrow" w:cs="Courier New"/>
          <w:szCs w:val="21"/>
        </w:rPr>
        <w:tab/>
        <w:t>2:59.45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Cochrane, Lexie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Stonehaven</w:t>
      </w:r>
      <w:r w:rsidRPr="00B268E7">
        <w:rPr>
          <w:rFonts w:ascii="Arial Narrow" w:hAnsi="Arial Narrow" w:cs="Courier New"/>
          <w:szCs w:val="21"/>
        </w:rPr>
        <w:tab/>
        <w:t>3:03.10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Taylor, Ruth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3:19.91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401  Girls 16 Year Olds 200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Butterfly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Alcaras, Gaia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UoAPST</w:t>
      </w:r>
      <w:r w:rsidRPr="00B268E7">
        <w:rPr>
          <w:rFonts w:ascii="Arial Narrow" w:hAnsi="Arial Narrow" w:cs="Courier New"/>
          <w:szCs w:val="21"/>
        </w:rPr>
        <w:tab/>
        <w:t>2:21.92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Calder, Emma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2:43.86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Johnston, Isla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2:46.22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401  Girls 17-18 200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Butterfly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Edwards, Ciara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2:37.93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402  Boys 12-13 200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Backstroke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Brown, Lucas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2:36.69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Wood, Jacob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2:42.10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Storer, William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2:43.13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Slessor, Conrad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2:43.44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Carter, Joe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Delting</w:t>
      </w:r>
      <w:r w:rsidRPr="00B268E7">
        <w:rPr>
          <w:rFonts w:ascii="Arial Narrow" w:hAnsi="Arial Narrow" w:cs="Courier New"/>
          <w:szCs w:val="21"/>
        </w:rPr>
        <w:tab/>
        <w:t>2:43.94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MacDonald, Calvin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Basc</w:t>
      </w:r>
      <w:r w:rsidRPr="00B268E7">
        <w:rPr>
          <w:rFonts w:ascii="Arial Narrow" w:hAnsi="Arial Narrow" w:cs="Courier New"/>
          <w:szCs w:val="21"/>
        </w:rPr>
        <w:tab/>
        <w:t>2:44.44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Gibson, Jake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2:47.25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Dick, Matthew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2:50.05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Brodie, Andrew I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2:50.12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Thomson, Robbie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2:51.07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Broadley, Ryan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2:51.28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Hayes, Ciaran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2:51.56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Burr, Layton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Garioch</w:t>
      </w:r>
      <w:r w:rsidRPr="00B268E7">
        <w:rPr>
          <w:rFonts w:ascii="Arial Narrow" w:hAnsi="Arial Narrow" w:cs="Courier New"/>
          <w:szCs w:val="21"/>
        </w:rPr>
        <w:tab/>
        <w:t>2:53.39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14</w:t>
      </w:r>
      <w:r w:rsidRPr="00B268E7">
        <w:rPr>
          <w:rFonts w:ascii="Arial Narrow" w:hAnsi="Arial Narrow" w:cs="Courier New"/>
          <w:szCs w:val="21"/>
        </w:rPr>
        <w:tab/>
        <w:t>Lennox, Kieran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Basc</w:t>
      </w:r>
      <w:r w:rsidRPr="00B268E7">
        <w:rPr>
          <w:rFonts w:ascii="Arial Narrow" w:hAnsi="Arial Narrow" w:cs="Courier New"/>
          <w:szCs w:val="21"/>
        </w:rPr>
        <w:tab/>
        <w:t>2:55.41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15</w:t>
      </w:r>
      <w:r w:rsidRPr="00B268E7">
        <w:rPr>
          <w:rFonts w:ascii="Arial Narrow" w:hAnsi="Arial Narrow" w:cs="Courier New"/>
          <w:szCs w:val="21"/>
        </w:rPr>
        <w:tab/>
        <w:t>Clark, Alex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Garioch</w:t>
      </w:r>
      <w:r w:rsidRPr="00B268E7">
        <w:rPr>
          <w:rFonts w:ascii="Arial Narrow" w:hAnsi="Arial Narrow" w:cs="Courier New"/>
          <w:szCs w:val="21"/>
        </w:rPr>
        <w:tab/>
        <w:t>2:56.47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16</w:t>
      </w:r>
      <w:r w:rsidRPr="00B268E7">
        <w:rPr>
          <w:rFonts w:ascii="Arial Narrow" w:hAnsi="Arial Narrow" w:cs="Courier New"/>
          <w:szCs w:val="21"/>
        </w:rPr>
        <w:tab/>
        <w:t>Bullough, Magnus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Delting</w:t>
      </w:r>
      <w:r w:rsidRPr="00B268E7">
        <w:rPr>
          <w:rFonts w:ascii="Arial Narrow" w:hAnsi="Arial Narrow" w:cs="Courier New"/>
          <w:szCs w:val="21"/>
        </w:rPr>
        <w:tab/>
        <w:t>2:59.90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17</w:t>
      </w:r>
      <w:r w:rsidRPr="00B268E7">
        <w:rPr>
          <w:rFonts w:ascii="Arial Narrow" w:hAnsi="Arial Narrow" w:cs="Courier New"/>
          <w:szCs w:val="21"/>
        </w:rPr>
        <w:tab/>
        <w:t>Thomson, Calum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3:03.93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0B4009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br w:type="column"/>
      </w:r>
      <w:r w:rsidR="0015327D" w:rsidRPr="00B268E7">
        <w:rPr>
          <w:rFonts w:ascii="Arial" w:hAnsi="Arial" w:cs="Arial"/>
          <w:b/>
          <w:sz w:val="24"/>
          <w:szCs w:val="21"/>
        </w:rPr>
        <w:t>Event 402  Boys 14 Year Olds 200</w:t>
      </w:r>
      <w:r w:rsidR="0015327D" w:rsidRPr="00B268E7">
        <w:rPr>
          <w:rFonts w:ascii="Arial" w:hAnsi="Arial" w:cs="Arial"/>
          <w:b/>
          <w:sz w:val="24"/>
        </w:rPr>
        <w:t xml:space="preserve"> Metre</w:t>
      </w:r>
      <w:r w:rsidR="0015327D" w:rsidRPr="00B268E7">
        <w:rPr>
          <w:rFonts w:ascii="Arial" w:hAnsi="Arial" w:cs="Arial"/>
          <w:b/>
          <w:sz w:val="24"/>
          <w:szCs w:val="21"/>
        </w:rPr>
        <w:t xml:space="preserve"> Backstroke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Travis, Cameron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2:25.05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Strachan, Ross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2:31.47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Liversedge, Corey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Upp Deeside</w:t>
      </w:r>
      <w:r w:rsidRPr="00B268E7">
        <w:rPr>
          <w:rFonts w:ascii="Arial Narrow" w:hAnsi="Arial Narrow" w:cs="Courier New"/>
          <w:szCs w:val="21"/>
        </w:rPr>
        <w:tab/>
        <w:t>2:39.32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Macmillan, Philip J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2:41.00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Sutherland, Ethan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2:41.77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Sandison, Harry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2:43.75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Ward, Logan J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2:43.83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Dines, Brodie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2:45.88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Simpson, Owen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2:46.79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Stewart, Douglas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Upp Deeside</w:t>
      </w:r>
      <w:r w:rsidRPr="00B268E7">
        <w:rPr>
          <w:rFonts w:ascii="Arial Narrow" w:hAnsi="Arial Narrow" w:cs="Courier New"/>
          <w:szCs w:val="21"/>
        </w:rPr>
        <w:tab/>
        <w:t>2:47.51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Robinson, Rayan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2:48.12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Farquhar, Daniel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2:52.03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Alexander, Ross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2:56.20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14</w:t>
      </w:r>
      <w:r w:rsidRPr="00B268E7">
        <w:rPr>
          <w:rFonts w:ascii="Arial Narrow" w:hAnsi="Arial Narrow" w:cs="Courier New"/>
          <w:szCs w:val="21"/>
        </w:rPr>
        <w:tab/>
        <w:t>Malcolm, Kai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Lochaber Lei</w:t>
      </w:r>
      <w:r w:rsidRPr="00B268E7">
        <w:rPr>
          <w:rFonts w:ascii="Arial Narrow" w:hAnsi="Arial Narrow" w:cs="Courier New"/>
          <w:szCs w:val="21"/>
        </w:rPr>
        <w:tab/>
        <w:t>2:56.76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15</w:t>
      </w:r>
      <w:r w:rsidRPr="00B268E7">
        <w:rPr>
          <w:rFonts w:ascii="Arial Narrow" w:hAnsi="Arial Narrow" w:cs="Courier New"/>
          <w:szCs w:val="21"/>
        </w:rPr>
        <w:tab/>
        <w:t>Hatrick, Sam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3:03.07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16</w:t>
      </w:r>
      <w:r w:rsidRPr="00B268E7">
        <w:rPr>
          <w:rFonts w:ascii="Arial Narrow" w:hAnsi="Arial Narrow" w:cs="Courier New"/>
          <w:szCs w:val="21"/>
        </w:rPr>
        <w:tab/>
        <w:t>Mackay, Sam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Thurso</w:t>
      </w:r>
      <w:r w:rsidRPr="00B268E7">
        <w:rPr>
          <w:rFonts w:ascii="Arial Narrow" w:hAnsi="Arial Narrow" w:cs="Courier New"/>
          <w:szCs w:val="21"/>
        </w:rPr>
        <w:tab/>
        <w:t>3:05.32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402  Boys 15 Year Olds 200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Backstroke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Taylor, James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2:21.05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Millar, Adam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2:27.35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Currie, Euan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Ythan</w:t>
      </w:r>
      <w:r w:rsidRPr="00B268E7">
        <w:rPr>
          <w:rFonts w:ascii="Arial Narrow" w:hAnsi="Arial Narrow" w:cs="Courier New"/>
          <w:szCs w:val="21"/>
        </w:rPr>
        <w:tab/>
        <w:t>2:28.75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Smith, Lewis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2:32.36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Weir, Lucas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Nairn</w:t>
      </w:r>
      <w:r w:rsidRPr="00B268E7">
        <w:rPr>
          <w:rFonts w:ascii="Arial Narrow" w:hAnsi="Arial Narrow" w:cs="Courier New"/>
          <w:szCs w:val="21"/>
        </w:rPr>
        <w:tab/>
        <w:t>2:33.16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Walker, James C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2:45.74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Smith, Kieran R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2:46.21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Scoular, Scott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3:00.44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Leonard, Matthew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3:01.99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Sherrit, Connor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3:03.55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402  Boys 16 Year Olds 200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Backstroke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Barnett, Ewan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2:20.31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Sinclair, Aaron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2:26.24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Coueslant, Archie C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2:27.25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Miskiewicz, Dariusz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2:27.52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Macmillan, Calum A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2:30.88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Dickson, Craig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2:31.36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Malcolmson, Luke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2:35.82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Hanlon, Matthew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Western Isles</w:t>
      </w:r>
      <w:r w:rsidRPr="00B268E7">
        <w:rPr>
          <w:rFonts w:ascii="Arial Narrow" w:hAnsi="Arial Narrow" w:cs="Courier New"/>
          <w:szCs w:val="21"/>
        </w:rPr>
        <w:tab/>
        <w:t>2:36.93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Airey, Andrew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2:37.58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Grant, Craig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BA Thistle</w:t>
      </w:r>
      <w:r w:rsidRPr="00B268E7">
        <w:rPr>
          <w:rFonts w:ascii="Arial Narrow" w:hAnsi="Arial Narrow" w:cs="Courier New"/>
          <w:szCs w:val="21"/>
        </w:rPr>
        <w:tab/>
        <w:t>2:37.73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Petrie, Liam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Upp Deeside</w:t>
      </w:r>
      <w:r w:rsidRPr="00B268E7">
        <w:rPr>
          <w:rFonts w:ascii="Arial Narrow" w:hAnsi="Arial Narrow" w:cs="Courier New"/>
          <w:szCs w:val="21"/>
        </w:rPr>
        <w:tab/>
        <w:t>2:40.81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402  Boys 17-18 200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Backstroke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Kennedy, Fergus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2:18.04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Gatton, Andrew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2:26.43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Hamilton, Jack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Lochaber Lei</w:t>
      </w:r>
      <w:r w:rsidRPr="00B268E7">
        <w:rPr>
          <w:rFonts w:ascii="Arial Narrow" w:hAnsi="Arial Narrow" w:cs="Courier New"/>
          <w:szCs w:val="21"/>
        </w:rPr>
        <w:tab/>
        <w:t>2:31.48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Meldrum, Bradley C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2:47.68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402  Boys 19-24 200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Backstroke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Johnson, Brendan</w:t>
      </w:r>
      <w:r w:rsidRPr="00B268E7">
        <w:rPr>
          <w:rFonts w:ascii="Arial Narrow" w:hAnsi="Arial Narrow" w:cs="Courier New"/>
          <w:szCs w:val="21"/>
        </w:rPr>
        <w:tab/>
        <w:t xml:space="preserve"> 20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2:20.55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0B4009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br w:type="column"/>
      </w:r>
      <w:r w:rsidR="0015327D" w:rsidRPr="00B268E7">
        <w:rPr>
          <w:rFonts w:ascii="Arial" w:hAnsi="Arial" w:cs="Arial"/>
          <w:b/>
          <w:sz w:val="24"/>
          <w:szCs w:val="21"/>
        </w:rPr>
        <w:t>Event 403  Girls 12-13 100</w:t>
      </w:r>
      <w:r w:rsidR="0015327D" w:rsidRPr="00B268E7">
        <w:rPr>
          <w:rFonts w:ascii="Arial" w:hAnsi="Arial" w:cs="Arial"/>
          <w:b/>
          <w:sz w:val="24"/>
        </w:rPr>
        <w:t xml:space="preserve"> Metre</w:t>
      </w:r>
      <w:r w:rsidR="0015327D"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Perry, Sienna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1:06.95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Bristo, Amy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1:08.95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Bruce, Natalie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1:09.37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Nairn, Jessica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1:09.81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Morrison, Hannah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1:10.00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MacLeod, Olivia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Tain</w:t>
      </w:r>
      <w:r w:rsidRPr="00B268E7">
        <w:rPr>
          <w:rFonts w:ascii="Arial Narrow" w:hAnsi="Arial Narrow" w:cs="Courier New"/>
          <w:szCs w:val="21"/>
        </w:rPr>
        <w:tab/>
        <w:t>1:10.53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Macdonald, Isla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Western Isles</w:t>
      </w:r>
      <w:r w:rsidRPr="00B268E7">
        <w:rPr>
          <w:rFonts w:ascii="Arial Narrow" w:hAnsi="Arial Narrow" w:cs="Courier New"/>
          <w:szCs w:val="21"/>
        </w:rPr>
        <w:tab/>
        <w:t>1:10.74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Wiseman, Malaena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Lerwick</w:t>
      </w:r>
      <w:r w:rsidRPr="00B268E7">
        <w:rPr>
          <w:rFonts w:ascii="Arial Narrow" w:hAnsi="Arial Narrow" w:cs="Courier New"/>
          <w:szCs w:val="21"/>
        </w:rPr>
        <w:tab/>
        <w:t>1:10.77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Hill, Sarah E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1:10.96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Menzies, Isla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Hasc</w:t>
      </w:r>
      <w:r w:rsidRPr="00B268E7">
        <w:rPr>
          <w:rFonts w:ascii="Arial Narrow" w:hAnsi="Arial Narrow" w:cs="Courier New"/>
          <w:szCs w:val="21"/>
        </w:rPr>
        <w:tab/>
        <w:t>1:11.04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Urquhart, Erin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1:12.40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Cheshire, Maya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1:13.27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Spedding, Molly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1:13.32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14</w:t>
      </w:r>
      <w:r w:rsidRPr="00B268E7">
        <w:rPr>
          <w:rFonts w:ascii="Arial Narrow" w:hAnsi="Arial Narrow" w:cs="Courier New"/>
          <w:szCs w:val="21"/>
        </w:rPr>
        <w:tab/>
        <w:t>Calder, Lisa-Marie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1:13.77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403  Girls 14 Year Olds 100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Hay, Katie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1:02.99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Yule, Isla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1:04.82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Carns, Jessica C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1:04.99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Schulz, Jessica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Nairn</w:t>
      </w:r>
      <w:r w:rsidRPr="00B268E7">
        <w:rPr>
          <w:rFonts w:ascii="Arial Narrow" w:hAnsi="Arial Narrow" w:cs="Courier New"/>
          <w:szCs w:val="21"/>
        </w:rPr>
        <w:tab/>
        <w:t>1:06.53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Geddes, Kate E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1:06.69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Hall, Kailyn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1:08.15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Smith, Hannah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1:10.12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Macdougall, Ellie Kate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1:10.51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Farrands, Kirsty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1:10.67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Simpson, Bethany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1:11.03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Alexander, Lucy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1:11.23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403  Girls 15 Year Olds 100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MacDonald, Mairi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Basc</w:t>
      </w:r>
      <w:r w:rsidRPr="00B268E7">
        <w:rPr>
          <w:rFonts w:ascii="Arial Narrow" w:hAnsi="Arial Narrow" w:cs="Courier New"/>
          <w:szCs w:val="21"/>
        </w:rPr>
        <w:tab/>
        <w:t>1:02.88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Wright, Annabelle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1:03.03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Beattie, Louise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1:04.09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Sutherland, Catriona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1:06.02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Ratter, Kaila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Delting</w:t>
      </w:r>
      <w:r w:rsidRPr="00B268E7">
        <w:rPr>
          <w:rFonts w:ascii="Arial Narrow" w:hAnsi="Arial Narrow" w:cs="Courier New"/>
          <w:szCs w:val="21"/>
        </w:rPr>
        <w:tab/>
        <w:t>1:06.31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Rosie, Caitlin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Stonehaven</w:t>
      </w:r>
      <w:r w:rsidRPr="00B268E7">
        <w:rPr>
          <w:rFonts w:ascii="Arial Narrow" w:hAnsi="Arial Narrow" w:cs="Courier New"/>
          <w:szCs w:val="21"/>
        </w:rPr>
        <w:tab/>
        <w:t>1:06.43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Blance, Jean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1:06.66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Smith-Macaulay, Rosie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Nairn</w:t>
      </w:r>
      <w:r w:rsidRPr="00B268E7">
        <w:rPr>
          <w:rFonts w:ascii="Arial Narrow" w:hAnsi="Arial Narrow" w:cs="Courier New"/>
          <w:szCs w:val="21"/>
        </w:rPr>
        <w:tab/>
        <w:t>1:07.34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Rattray, Beth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1:09.36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Hepburn, Emma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Buckie</w:t>
      </w:r>
      <w:r w:rsidRPr="00B268E7">
        <w:rPr>
          <w:rFonts w:ascii="Arial Narrow" w:hAnsi="Arial Narrow" w:cs="Courier New"/>
          <w:szCs w:val="21"/>
        </w:rPr>
        <w:tab/>
        <w:t>1:11.52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403  Girls 16 Year Olds 100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Alcaras, Gaia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UoAPST</w:t>
      </w:r>
      <w:r w:rsidRPr="00B268E7">
        <w:rPr>
          <w:rFonts w:ascii="Arial Narrow" w:hAnsi="Arial Narrow" w:cs="Courier New"/>
          <w:szCs w:val="21"/>
        </w:rPr>
        <w:tab/>
        <w:t>59.78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Reid, Rebecca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1:00.37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Sandison, Lauren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1:04.09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Murray, Emma A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1:05.76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Johnston, Isla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1:06.13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Emslie, Aislinn J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1:06.84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Reith, Annabel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Stonehaven</w:t>
      </w:r>
      <w:r w:rsidRPr="00B268E7">
        <w:rPr>
          <w:rFonts w:ascii="Arial Narrow" w:hAnsi="Arial Narrow" w:cs="Courier New"/>
          <w:szCs w:val="21"/>
        </w:rPr>
        <w:tab/>
        <w:t>1:06.85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Mann, Ellen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1:07.51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Rodwell, Sarah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Hasc</w:t>
      </w:r>
      <w:r w:rsidRPr="00B268E7">
        <w:rPr>
          <w:rFonts w:ascii="Arial Narrow" w:hAnsi="Arial Narrow" w:cs="Courier New"/>
          <w:szCs w:val="21"/>
        </w:rPr>
        <w:tab/>
        <w:t>1:08.70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Lyon, Rachael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1:09.04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Mackay, Alex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Thurso</w:t>
      </w:r>
      <w:r w:rsidRPr="00B268E7">
        <w:rPr>
          <w:rFonts w:ascii="Arial Narrow" w:hAnsi="Arial Narrow" w:cs="Courier New"/>
          <w:szCs w:val="21"/>
        </w:rPr>
        <w:tab/>
        <w:t>1:09.16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Berryman, Meg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1:10.92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0B4009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br w:type="column"/>
      </w:r>
      <w:r w:rsidR="0015327D" w:rsidRPr="00B268E7">
        <w:rPr>
          <w:rFonts w:ascii="Arial" w:hAnsi="Arial" w:cs="Arial"/>
          <w:b/>
          <w:sz w:val="24"/>
          <w:szCs w:val="21"/>
        </w:rPr>
        <w:t>Event 403  Girls 17-18 100</w:t>
      </w:r>
      <w:r w:rsidR="0015327D" w:rsidRPr="00B268E7">
        <w:rPr>
          <w:rFonts w:ascii="Arial" w:hAnsi="Arial" w:cs="Arial"/>
          <w:b/>
          <w:sz w:val="24"/>
        </w:rPr>
        <w:t xml:space="preserve"> Metre</w:t>
      </w:r>
      <w:r w:rsidR="0015327D"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Perry, Yasmin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1:00.16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Budge, Isla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Western Isles</w:t>
      </w:r>
      <w:r w:rsidRPr="00B268E7">
        <w:rPr>
          <w:rFonts w:ascii="Arial Narrow" w:hAnsi="Arial Narrow" w:cs="Courier New"/>
          <w:szCs w:val="21"/>
        </w:rPr>
        <w:tab/>
        <w:t>1:02.76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Fenwick, Hannah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1:02.97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McAllister, Mia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1:04.27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Edwards, Orla A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1:04.47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Edwards, Ciara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1:05.07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Kerr, Hannah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1:05.72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Stewart, Kirsty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1:06.08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Ross, Lois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1:07.66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Wilson, Kirstin E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1:09.50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Assady, Ronya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1:09.56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403  Girls 19-24 100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Hutchison, Emmie</w:t>
      </w:r>
      <w:r w:rsidRPr="00B268E7">
        <w:rPr>
          <w:rFonts w:ascii="Arial Narrow" w:hAnsi="Arial Narrow" w:cs="Courier New"/>
          <w:szCs w:val="21"/>
        </w:rPr>
        <w:tab/>
        <w:t xml:space="preserve"> 19</w:t>
      </w:r>
      <w:r w:rsidRPr="00B268E7">
        <w:rPr>
          <w:rFonts w:ascii="Arial Narrow" w:hAnsi="Arial Narrow" w:cs="Courier New"/>
          <w:szCs w:val="21"/>
        </w:rPr>
        <w:tab/>
        <w:t>Lerwick</w:t>
      </w:r>
      <w:r w:rsidRPr="00B268E7">
        <w:rPr>
          <w:rFonts w:ascii="Arial Narrow" w:hAnsi="Arial Narrow" w:cs="Courier New"/>
          <w:szCs w:val="21"/>
        </w:rPr>
        <w:tab/>
        <w:t>1:02.46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404  Boys 12-13 100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Breaststroke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Slessor, Conrad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1:29.59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Henry, Chester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Wasc</w:t>
      </w:r>
      <w:r w:rsidRPr="00B268E7">
        <w:rPr>
          <w:rFonts w:ascii="Arial Narrow" w:hAnsi="Arial Narrow" w:cs="Courier New"/>
          <w:szCs w:val="21"/>
        </w:rPr>
        <w:tab/>
        <w:t>1:30.28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Cairney, Calum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Ythan</w:t>
      </w:r>
      <w:r w:rsidRPr="00B268E7">
        <w:rPr>
          <w:rFonts w:ascii="Arial Narrow" w:hAnsi="Arial Narrow" w:cs="Courier New"/>
          <w:szCs w:val="21"/>
        </w:rPr>
        <w:tab/>
        <w:t>1:30.92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Gibson, Jake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1:31.31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Mackenzie, Jake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1:31.49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MacDonald, Calvin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Basc</w:t>
      </w:r>
      <w:r w:rsidRPr="00B268E7">
        <w:rPr>
          <w:rFonts w:ascii="Arial Narrow" w:hAnsi="Arial Narrow" w:cs="Courier New"/>
          <w:szCs w:val="21"/>
        </w:rPr>
        <w:tab/>
        <w:t>1:32.25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Broadley, Ryan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1:32.99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Clark, Alex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Garioch</w:t>
      </w:r>
      <w:r w:rsidRPr="00B268E7">
        <w:rPr>
          <w:rFonts w:ascii="Arial Narrow" w:hAnsi="Arial Narrow" w:cs="Courier New"/>
          <w:szCs w:val="21"/>
        </w:rPr>
        <w:tab/>
        <w:t>1:33.55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Hayes, Ciaran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1:35.43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Nicolson, Tom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Delting</w:t>
      </w:r>
      <w:r w:rsidRPr="00B268E7">
        <w:rPr>
          <w:rFonts w:ascii="Arial Narrow" w:hAnsi="Arial Narrow" w:cs="Courier New"/>
          <w:szCs w:val="21"/>
        </w:rPr>
        <w:tab/>
        <w:t>1:36.32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Bullough, Magnus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Delting</w:t>
      </w:r>
      <w:r w:rsidRPr="00B268E7">
        <w:rPr>
          <w:rFonts w:ascii="Arial Narrow" w:hAnsi="Arial Narrow" w:cs="Courier New"/>
          <w:szCs w:val="21"/>
        </w:rPr>
        <w:tab/>
        <w:t>1:36.63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Carter, Joe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Delting</w:t>
      </w:r>
      <w:r w:rsidRPr="00B268E7">
        <w:rPr>
          <w:rFonts w:ascii="Arial Narrow" w:hAnsi="Arial Narrow" w:cs="Courier New"/>
          <w:szCs w:val="21"/>
        </w:rPr>
        <w:tab/>
        <w:t>1:37.69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Smith, Callum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Peterhead Asc</w:t>
      </w:r>
      <w:r w:rsidRPr="00B268E7">
        <w:rPr>
          <w:rFonts w:ascii="Arial Narrow" w:hAnsi="Arial Narrow" w:cs="Courier New"/>
          <w:szCs w:val="21"/>
        </w:rPr>
        <w:tab/>
        <w:t>1:40.09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14</w:t>
      </w:r>
      <w:r w:rsidRPr="00B268E7">
        <w:rPr>
          <w:rFonts w:ascii="Arial Narrow" w:hAnsi="Arial Narrow" w:cs="Courier New"/>
          <w:szCs w:val="21"/>
        </w:rPr>
        <w:tab/>
        <w:t>Dick, Matthew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1:40.23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15</w:t>
      </w:r>
      <w:r w:rsidRPr="00B268E7">
        <w:rPr>
          <w:rFonts w:ascii="Arial Narrow" w:hAnsi="Arial Narrow" w:cs="Courier New"/>
          <w:szCs w:val="21"/>
        </w:rPr>
        <w:tab/>
        <w:t>Thomson, Calum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1:42.83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16</w:t>
      </w:r>
      <w:r w:rsidRPr="00B268E7">
        <w:rPr>
          <w:rFonts w:ascii="Arial Narrow" w:hAnsi="Arial Narrow" w:cs="Courier New"/>
          <w:szCs w:val="21"/>
        </w:rPr>
        <w:tab/>
        <w:t>Masson, James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1:48.12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404  Boys 14 Year Olds 100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Breaststroke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Fraser, James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1:19.51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Quantrill, Jamie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1:20.89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Christie, Thomas G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1:22.01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Brechenser, Kieran M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1:23.54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Sandison, Harry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1:25.83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Taylor, Jon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1:27.03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Liversedge, Corey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Upp Deeside</w:t>
      </w:r>
      <w:r w:rsidRPr="00B268E7">
        <w:rPr>
          <w:rFonts w:ascii="Arial Narrow" w:hAnsi="Arial Narrow" w:cs="Courier New"/>
          <w:szCs w:val="21"/>
        </w:rPr>
        <w:tab/>
        <w:t>1:29.38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Tunoglu, Kutay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1:29.47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Stewart, Douglas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Upp Deeside</w:t>
      </w:r>
      <w:r w:rsidRPr="00B268E7">
        <w:rPr>
          <w:rFonts w:ascii="Arial Narrow" w:hAnsi="Arial Narrow" w:cs="Courier New"/>
          <w:szCs w:val="21"/>
        </w:rPr>
        <w:tab/>
        <w:t>1:31.33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Coull, James C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1:32.39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Farquhar, Daniel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1:36.78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Hatrick, Sam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1:37.19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Dines, Brodie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1:40.86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14</w:t>
      </w:r>
      <w:r w:rsidRPr="00B268E7">
        <w:rPr>
          <w:rFonts w:ascii="Arial Narrow" w:hAnsi="Arial Narrow" w:cs="Courier New"/>
          <w:szCs w:val="21"/>
        </w:rPr>
        <w:tab/>
        <w:t>Alexander, Ross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1:40.90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15</w:t>
      </w:r>
      <w:r w:rsidRPr="00B268E7">
        <w:rPr>
          <w:rFonts w:ascii="Arial Narrow" w:hAnsi="Arial Narrow" w:cs="Courier New"/>
          <w:szCs w:val="21"/>
        </w:rPr>
        <w:tab/>
        <w:t>Franklin, Angus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1:43.39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0B4009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br w:type="column"/>
      </w:r>
      <w:r w:rsidR="0015327D" w:rsidRPr="00B268E7">
        <w:rPr>
          <w:rFonts w:ascii="Arial" w:hAnsi="Arial" w:cs="Arial"/>
          <w:b/>
          <w:sz w:val="24"/>
          <w:szCs w:val="21"/>
        </w:rPr>
        <w:t>Event 404  Boys 15 Year Olds 100</w:t>
      </w:r>
      <w:r w:rsidR="0015327D" w:rsidRPr="00B268E7">
        <w:rPr>
          <w:rFonts w:ascii="Arial" w:hAnsi="Arial" w:cs="Arial"/>
          <w:b/>
          <w:sz w:val="24"/>
        </w:rPr>
        <w:t xml:space="preserve"> Metre</w:t>
      </w:r>
      <w:r w:rsidR="0015327D" w:rsidRPr="00B268E7">
        <w:rPr>
          <w:rFonts w:ascii="Arial" w:hAnsi="Arial" w:cs="Arial"/>
          <w:b/>
          <w:sz w:val="24"/>
          <w:szCs w:val="21"/>
        </w:rPr>
        <w:t xml:space="preserve"> Breaststroke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Cousins, Finley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1:08.82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Sharpe, Cameron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1:18.13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Brown, Calvin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1:18.97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Milner, Nicholas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1:19.99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Weir, Lucas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Nairn</w:t>
      </w:r>
      <w:r w:rsidRPr="00B268E7">
        <w:rPr>
          <w:rFonts w:ascii="Arial Narrow" w:hAnsi="Arial Narrow" w:cs="Courier New"/>
          <w:szCs w:val="21"/>
        </w:rPr>
        <w:tab/>
        <w:t>1:20.73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Smith, Lewis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1:22.26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Agnew, Callum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1:22.55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Taylor, Callum S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1:23.47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Millar, Adam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1:24.45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Leonard, Matthew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1:25.84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Brown, Matthew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Basc</w:t>
      </w:r>
      <w:r w:rsidRPr="00B268E7">
        <w:rPr>
          <w:rFonts w:ascii="Arial Narrow" w:hAnsi="Arial Narrow" w:cs="Courier New"/>
          <w:szCs w:val="21"/>
        </w:rPr>
        <w:tab/>
        <w:t>1:25.86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Stewart, Darryl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1:29.17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Sherrit, Connor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1:35.41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14</w:t>
      </w:r>
      <w:r w:rsidRPr="00B268E7">
        <w:rPr>
          <w:rFonts w:ascii="Arial Narrow" w:hAnsi="Arial Narrow" w:cs="Courier New"/>
          <w:szCs w:val="21"/>
        </w:rPr>
        <w:tab/>
        <w:t>Scoular, Scott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1:35.64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15</w:t>
      </w:r>
      <w:r w:rsidRPr="00B268E7">
        <w:rPr>
          <w:rFonts w:ascii="Arial Narrow" w:hAnsi="Arial Narrow" w:cs="Courier New"/>
          <w:szCs w:val="21"/>
        </w:rPr>
        <w:tab/>
        <w:t>Strasdin, Thomas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1:35.79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16</w:t>
      </w:r>
      <w:r w:rsidRPr="00B268E7">
        <w:rPr>
          <w:rFonts w:ascii="Arial Narrow" w:hAnsi="Arial Narrow" w:cs="Courier New"/>
          <w:szCs w:val="21"/>
        </w:rPr>
        <w:tab/>
        <w:t>Bremner, Kian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Forres</w:t>
      </w:r>
      <w:r w:rsidRPr="00B268E7">
        <w:rPr>
          <w:rFonts w:ascii="Arial Narrow" w:hAnsi="Arial Narrow" w:cs="Courier New"/>
          <w:szCs w:val="21"/>
        </w:rPr>
        <w:tab/>
        <w:t>1:36.65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404  Boys 16 Year Olds 100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Breaststroke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Lindsay, Ethan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1:11.43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Hanlon, Matthew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Western Isles</w:t>
      </w:r>
      <w:r w:rsidRPr="00B268E7">
        <w:rPr>
          <w:rFonts w:ascii="Arial Narrow" w:hAnsi="Arial Narrow" w:cs="Courier New"/>
          <w:szCs w:val="21"/>
        </w:rPr>
        <w:tab/>
        <w:t>1:12.31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Hutcheon, Mark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1:13.56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Nicol, James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Forres</w:t>
      </w:r>
      <w:r w:rsidRPr="00B268E7">
        <w:rPr>
          <w:rFonts w:ascii="Arial Narrow" w:hAnsi="Arial Narrow" w:cs="Courier New"/>
          <w:szCs w:val="21"/>
        </w:rPr>
        <w:tab/>
        <w:t>1:20.26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Petrie, Liam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Upp Deeside</w:t>
      </w:r>
      <w:r w:rsidRPr="00B268E7">
        <w:rPr>
          <w:rFonts w:ascii="Arial Narrow" w:hAnsi="Arial Narrow" w:cs="Courier New"/>
          <w:szCs w:val="21"/>
        </w:rPr>
        <w:tab/>
        <w:t>1:29.91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Burgon, Hamish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1:32.22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Clark, Kalvin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1:37.42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404  Boys 17-18 100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Breaststroke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Blance, Angus G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1:13.90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Barnett, Gregor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1:14.07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Sharpe, Andrew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1:17.86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Hamilton, Jack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Lochaber Lei</w:t>
      </w:r>
      <w:r w:rsidRPr="00B268E7">
        <w:rPr>
          <w:rFonts w:ascii="Arial Narrow" w:hAnsi="Arial Narrow" w:cs="Courier New"/>
          <w:szCs w:val="21"/>
        </w:rPr>
        <w:tab/>
        <w:t>1:21.13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Esson, Mitchell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Basc</w:t>
      </w:r>
      <w:r w:rsidRPr="00B268E7">
        <w:rPr>
          <w:rFonts w:ascii="Arial Narrow" w:hAnsi="Arial Narrow" w:cs="Courier New"/>
          <w:szCs w:val="21"/>
        </w:rPr>
        <w:tab/>
        <w:t>1:23.85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Sosic, Grga P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1:27.64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404  Boys 19-24 100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Breaststroke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Bryce, Robert A</w:t>
      </w:r>
      <w:r w:rsidRPr="00B268E7">
        <w:rPr>
          <w:rFonts w:ascii="Arial Narrow" w:hAnsi="Arial Narrow" w:cs="Courier New"/>
          <w:szCs w:val="21"/>
        </w:rPr>
        <w:tab/>
        <w:t xml:space="preserve"> 24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1:06.19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405  Girls 12-13 200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Breaststroke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Bain, Sophie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Basc</w:t>
      </w:r>
      <w:r w:rsidRPr="00B268E7">
        <w:rPr>
          <w:rFonts w:ascii="Arial Narrow" w:hAnsi="Arial Narrow" w:cs="Courier New"/>
          <w:szCs w:val="21"/>
        </w:rPr>
        <w:tab/>
        <w:t>2:55.49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Smith, Sophie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Western Isles</w:t>
      </w:r>
      <w:r w:rsidRPr="00B268E7">
        <w:rPr>
          <w:rFonts w:ascii="Arial Narrow" w:hAnsi="Arial Narrow" w:cs="Courier New"/>
          <w:szCs w:val="21"/>
        </w:rPr>
        <w:tab/>
        <w:t>3:04.37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Reece, Laura L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3:11.98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Masson, Freya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3:13.18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Bristo, Amy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3:14.00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Macdonald, Isla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Western Isles</w:t>
      </w:r>
      <w:r w:rsidRPr="00B268E7">
        <w:rPr>
          <w:rFonts w:ascii="Arial Narrow" w:hAnsi="Arial Narrow" w:cs="Courier New"/>
          <w:szCs w:val="21"/>
        </w:rPr>
        <w:tab/>
        <w:t>3:14.19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Kirkness, Mia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3:18.31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Ross, Hannah 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3:19.43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Gault, Eilidh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Ythan</w:t>
      </w:r>
      <w:r w:rsidRPr="00B268E7">
        <w:rPr>
          <w:rFonts w:ascii="Arial Narrow" w:hAnsi="Arial Narrow" w:cs="Courier New"/>
          <w:szCs w:val="21"/>
        </w:rPr>
        <w:tab/>
        <w:t>3:21.00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Johnston, Lilly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3:22.61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Ross, Eleanor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Tain</w:t>
      </w:r>
      <w:r w:rsidRPr="00B268E7">
        <w:rPr>
          <w:rFonts w:ascii="Arial Narrow" w:hAnsi="Arial Narrow" w:cs="Courier New"/>
          <w:szCs w:val="21"/>
        </w:rPr>
        <w:tab/>
        <w:t>3:25.28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Urquhart, Erin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3:30.10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Bruce, Natalie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3:36.63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0B4009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br w:type="column"/>
      </w:r>
      <w:r w:rsidR="0015327D" w:rsidRPr="00B268E7">
        <w:rPr>
          <w:rFonts w:ascii="Arial" w:hAnsi="Arial" w:cs="Arial"/>
          <w:b/>
          <w:sz w:val="24"/>
          <w:szCs w:val="21"/>
        </w:rPr>
        <w:t>Event 405  Girls 14 Year Olds 200</w:t>
      </w:r>
      <w:r w:rsidR="0015327D" w:rsidRPr="00B268E7">
        <w:rPr>
          <w:rFonts w:ascii="Arial" w:hAnsi="Arial" w:cs="Arial"/>
          <w:b/>
          <w:sz w:val="24"/>
        </w:rPr>
        <w:t xml:space="preserve"> Metre</w:t>
      </w:r>
      <w:r w:rsidR="0015327D" w:rsidRPr="00B268E7">
        <w:rPr>
          <w:rFonts w:ascii="Arial" w:hAnsi="Arial" w:cs="Arial"/>
          <w:b/>
          <w:sz w:val="24"/>
          <w:szCs w:val="21"/>
        </w:rPr>
        <w:t xml:space="preserve"> Breaststroke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Maclennan, Mairi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Western Isles</w:t>
      </w:r>
      <w:r w:rsidRPr="00B268E7">
        <w:rPr>
          <w:rFonts w:ascii="Arial Narrow" w:hAnsi="Arial Narrow" w:cs="Courier New"/>
          <w:szCs w:val="21"/>
        </w:rPr>
        <w:tab/>
        <w:t>2:58.61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Lamont, Megan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3:11.21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Macdougall, Ellie Kate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3:11.48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Lam, Megan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3:21.68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Riach, Jessica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3:23.34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Jones, Freja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3:26.64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Milne, Nicola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3:29.80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405  Girls 15 Year Olds 200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Breaststroke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Wood, Maree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Tain</w:t>
      </w:r>
      <w:r w:rsidRPr="00B268E7">
        <w:rPr>
          <w:rFonts w:ascii="Arial Narrow" w:hAnsi="Arial Narrow" w:cs="Courier New"/>
          <w:szCs w:val="21"/>
        </w:rPr>
        <w:tab/>
        <w:t>3:05.57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Wisely, Daisy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3:07.61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Anderson, Natasha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Lerwick</w:t>
      </w:r>
      <w:r w:rsidRPr="00B268E7">
        <w:rPr>
          <w:rFonts w:ascii="Arial Narrow" w:hAnsi="Arial Narrow" w:cs="Courier New"/>
          <w:szCs w:val="21"/>
        </w:rPr>
        <w:tab/>
        <w:t>3:08.47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Ratter, Kaila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Delting</w:t>
      </w:r>
      <w:r w:rsidRPr="00B268E7">
        <w:rPr>
          <w:rFonts w:ascii="Arial Narrow" w:hAnsi="Arial Narrow" w:cs="Courier New"/>
          <w:szCs w:val="21"/>
        </w:rPr>
        <w:tab/>
        <w:t>3:09.52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Rattray, Beth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3:12.07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McCulloch, Margaret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3:13.44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Morton, Janey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3:14.84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Mackay, Eilidh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Nairn</w:t>
      </w:r>
      <w:r w:rsidRPr="00B268E7">
        <w:rPr>
          <w:rFonts w:ascii="Arial Narrow" w:hAnsi="Arial Narrow" w:cs="Courier New"/>
          <w:szCs w:val="21"/>
        </w:rPr>
        <w:tab/>
        <w:t>3:20.92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Taylor, Ruth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3:28.08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405  Girls 16 Year Olds 200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Breaststroke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Riach, Emily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Ythan</w:t>
      </w:r>
      <w:r w:rsidRPr="00B268E7">
        <w:rPr>
          <w:rFonts w:ascii="Arial Narrow" w:hAnsi="Arial Narrow" w:cs="Courier New"/>
          <w:szCs w:val="21"/>
        </w:rPr>
        <w:tab/>
        <w:t>3:08.92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Rodwell, Sarah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Hasc</w:t>
      </w:r>
      <w:r w:rsidRPr="00B268E7">
        <w:rPr>
          <w:rFonts w:ascii="Arial Narrow" w:hAnsi="Arial Narrow" w:cs="Courier New"/>
          <w:szCs w:val="21"/>
        </w:rPr>
        <w:tab/>
        <w:t>3:12.98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Berryman, Meg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3:17.29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Carty, Jenna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Forres</w:t>
      </w:r>
      <w:r w:rsidRPr="00B268E7">
        <w:rPr>
          <w:rFonts w:ascii="Arial Narrow" w:hAnsi="Arial Narrow" w:cs="Courier New"/>
          <w:szCs w:val="21"/>
        </w:rPr>
        <w:tab/>
        <w:t>3:21.16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405  Girls 17-18 200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Breaststroke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Ross, Lois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2:51.15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Smith, Jasmin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South Main</w:t>
      </w:r>
      <w:r w:rsidRPr="00B268E7">
        <w:rPr>
          <w:rFonts w:ascii="Arial Narrow" w:hAnsi="Arial Narrow" w:cs="Courier New"/>
          <w:szCs w:val="21"/>
        </w:rPr>
        <w:tab/>
        <w:t>2:53.64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MacCulloch, Anna C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2:56.78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Fenwick, Hannah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2:57.32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Prosser, Fay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Forres</w:t>
      </w:r>
      <w:r w:rsidRPr="00B268E7">
        <w:rPr>
          <w:rFonts w:ascii="Arial Narrow" w:hAnsi="Arial Narrow" w:cs="Courier New"/>
          <w:szCs w:val="21"/>
        </w:rPr>
        <w:tab/>
        <w:t>3:01.96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Woolley, Rachael Louise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3:10.38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406  Boys 12-13 400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IM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Carroll, Owen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Forres</w:t>
      </w:r>
      <w:r w:rsidRPr="00B268E7">
        <w:rPr>
          <w:rFonts w:ascii="Arial Narrow" w:hAnsi="Arial Narrow" w:cs="Courier New"/>
          <w:szCs w:val="21"/>
        </w:rPr>
        <w:tab/>
        <w:t>5:29.92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Gibson, Jake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5:49.73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Nicolson, Tom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Delting</w:t>
      </w:r>
      <w:r w:rsidRPr="00B268E7">
        <w:rPr>
          <w:rFonts w:ascii="Arial Narrow" w:hAnsi="Arial Narrow" w:cs="Courier New"/>
          <w:szCs w:val="21"/>
        </w:rPr>
        <w:tab/>
        <w:t>5:53.50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Broadley, Ryan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5:58.63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Carter, Joe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Delting</w:t>
      </w:r>
      <w:r w:rsidRPr="00B268E7">
        <w:rPr>
          <w:rFonts w:ascii="Arial Narrow" w:hAnsi="Arial Narrow" w:cs="Courier New"/>
          <w:szCs w:val="21"/>
        </w:rPr>
        <w:tab/>
        <w:t>6:00.06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>
        <w:rPr>
          <w:rFonts w:ascii="Arial Narrow" w:hAnsi="Arial Narrow" w:cs="Courier New"/>
        </w:rPr>
        <w:tab/>
        <w:t>Club</w:t>
      </w:r>
      <w:r w:rsidRPr="00B268E7">
        <w:rPr>
          <w:rFonts w:ascii="Arial Narrow" w:hAnsi="Arial Narrow" w:cs="Courier New"/>
          <w:szCs w:val="21"/>
        </w:rPr>
        <w:t>b, Finlay M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6:08.62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Brodie, Andrew I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6:10.81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Cairney, Calum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Ythan</w:t>
      </w:r>
      <w:r w:rsidRPr="00B268E7">
        <w:rPr>
          <w:rFonts w:ascii="Arial Narrow" w:hAnsi="Arial Narrow" w:cs="Courier New"/>
          <w:szCs w:val="21"/>
        </w:rPr>
        <w:tab/>
        <w:t>6:12.45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Bullough, Magnus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Delting</w:t>
      </w:r>
      <w:r w:rsidRPr="00B268E7">
        <w:rPr>
          <w:rFonts w:ascii="Arial Narrow" w:hAnsi="Arial Narrow" w:cs="Courier New"/>
          <w:szCs w:val="21"/>
        </w:rPr>
        <w:tab/>
        <w:t>6:14.04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Elrick, Lewis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6:24.26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406  Boys 14 Year Olds 400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IM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Taylor, Jon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5:17.83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Sandison, Harry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5:43.76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Kirkpatrick, Daniel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5:48.30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Sutherland, Ethan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5:52.16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---</w:t>
      </w:r>
      <w:r w:rsidRPr="00B268E7">
        <w:rPr>
          <w:rFonts w:ascii="Arial Narrow" w:hAnsi="Arial Narrow" w:cs="Courier New"/>
          <w:szCs w:val="21"/>
        </w:rPr>
        <w:tab/>
        <w:t>Brechenser, Kieran M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DQ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0B4009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br w:type="column"/>
      </w:r>
      <w:r w:rsidR="0015327D" w:rsidRPr="00B268E7">
        <w:rPr>
          <w:rFonts w:ascii="Arial" w:hAnsi="Arial" w:cs="Arial"/>
          <w:b/>
          <w:sz w:val="24"/>
          <w:szCs w:val="21"/>
        </w:rPr>
        <w:t>Event 406  Boys 15 Year Olds 400</w:t>
      </w:r>
      <w:r w:rsidR="0015327D" w:rsidRPr="00B268E7">
        <w:rPr>
          <w:rFonts w:ascii="Arial" w:hAnsi="Arial" w:cs="Arial"/>
          <w:b/>
          <w:sz w:val="24"/>
        </w:rPr>
        <w:t xml:space="preserve"> Metre</w:t>
      </w:r>
      <w:r w:rsidR="0015327D" w:rsidRPr="00B268E7">
        <w:rPr>
          <w:rFonts w:ascii="Arial" w:hAnsi="Arial" w:cs="Arial"/>
          <w:b/>
          <w:sz w:val="24"/>
          <w:szCs w:val="21"/>
        </w:rPr>
        <w:t xml:space="preserve"> IM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Cousins, Finley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5:07.75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Smith, Lewis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5:28.72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Brown, Matthew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Basc</w:t>
      </w:r>
      <w:r w:rsidRPr="00B268E7">
        <w:rPr>
          <w:rFonts w:ascii="Arial Narrow" w:hAnsi="Arial Narrow" w:cs="Courier New"/>
          <w:szCs w:val="21"/>
        </w:rPr>
        <w:tab/>
        <w:t>5:33.93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Taylor, Callum S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5:40.19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406  Boys 16 Year Olds 400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IM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Arthur, Andrew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5:00.53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Nicol, James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Forres</w:t>
      </w:r>
      <w:r w:rsidRPr="00B268E7">
        <w:rPr>
          <w:rFonts w:ascii="Arial Narrow" w:hAnsi="Arial Narrow" w:cs="Courier New"/>
          <w:szCs w:val="21"/>
        </w:rPr>
        <w:tab/>
        <w:t>5:45.01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Forgie, Christian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Nairn</w:t>
      </w:r>
      <w:r w:rsidRPr="00B268E7">
        <w:rPr>
          <w:rFonts w:ascii="Arial Narrow" w:hAnsi="Arial Narrow" w:cs="Courier New"/>
          <w:szCs w:val="21"/>
        </w:rPr>
        <w:tab/>
        <w:t>6:16.86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406  Boys 17-18 400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IM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Esson, Mitchell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Basc</w:t>
      </w:r>
      <w:r w:rsidRPr="00B268E7">
        <w:rPr>
          <w:rFonts w:ascii="Arial Narrow" w:hAnsi="Arial Narrow" w:cs="Courier New"/>
          <w:szCs w:val="21"/>
        </w:rPr>
        <w:tab/>
        <w:t>5:20.46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407  Girls 12-13 50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Butterfly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Campbell, Katy A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32.61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Fraser, Amy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Ythan</w:t>
      </w:r>
      <w:r w:rsidRPr="00B268E7">
        <w:rPr>
          <w:rFonts w:ascii="Arial Narrow" w:hAnsi="Arial Narrow" w:cs="Courier New"/>
          <w:szCs w:val="21"/>
        </w:rPr>
        <w:tab/>
        <w:t>33.49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MacLeod, Olivia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Tain</w:t>
      </w:r>
      <w:r w:rsidRPr="00B268E7">
        <w:rPr>
          <w:rFonts w:ascii="Arial Narrow" w:hAnsi="Arial Narrow" w:cs="Courier New"/>
          <w:szCs w:val="21"/>
        </w:rPr>
        <w:tab/>
        <w:t>33.62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Masson, Freya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34.26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Bristo, Amy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34.29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Perry, Sienna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34.83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Reece, Laura L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34.86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Ligtendag, Faye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Stonehaven</w:t>
      </w:r>
      <w:r w:rsidRPr="00B268E7">
        <w:rPr>
          <w:rFonts w:ascii="Arial Narrow" w:hAnsi="Arial Narrow" w:cs="Courier New"/>
          <w:szCs w:val="21"/>
        </w:rPr>
        <w:tab/>
        <w:t>35.26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Urquhart, Erin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35.32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Macdonald, Isla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Western Isles</w:t>
      </w:r>
      <w:r w:rsidRPr="00B268E7">
        <w:rPr>
          <w:rFonts w:ascii="Arial Narrow" w:hAnsi="Arial Narrow" w:cs="Courier New"/>
          <w:szCs w:val="21"/>
        </w:rPr>
        <w:tab/>
        <w:t>35.90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Spedding, Molly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36.38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Bruce, Natalie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36.90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Menzies, Isla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Hasc</w:t>
      </w:r>
      <w:r w:rsidRPr="00B268E7">
        <w:rPr>
          <w:rFonts w:ascii="Arial Narrow" w:hAnsi="Arial Narrow" w:cs="Courier New"/>
          <w:szCs w:val="21"/>
        </w:rPr>
        <w:tab/>
        <w:t>38.44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num="2" w:space="17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407  Girls 14 Year Olds 50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Butterfly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Yule, Isla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30.49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Yuda, Faith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Stonehaven</w:t>
      </w:r>
      <w:r w:rsidRPr="00B268E7">
        <w:rPr>
          <w:rFonts w:ascii="Arial Narrow" w:hAnsi="Arial Narrow" w:cs="Courier New"/>
          <w:szCs w:val="21"/>
        </w:rPr>
        <w:tab/>
        <w:t>30.68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Carns, Jessica C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31.62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Hay, Katie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32.29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Reynard, Maya L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32.97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Simpson, Holly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33.72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Farrands, Kirsty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33.83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Macdougall, Ellie Kate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34.37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Smith, Hannah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34.60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Cassidy, Kate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34.68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Schulz, Jessica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Nairn</w:t>
      </w:r>
      <w:r w:rsidRPr="00B268E7">
        <w:rPr>
          <w:rFonts w:ascii="Arial Narrow" w:hAnsi="Arial Narrow" w:cs="Courier New"/>
          <w:szCs w:val="21"/>
        </w:rPr>
        <w:tab/>
        <w:t>35.65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num="2" w:space="17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407  Girls 15 Year Olds 50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Butterfly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Rosie, Caitlin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Stonehaven</w:t>
      </w:r>
      <w:r w:rsidRPr="00B268E7">
        <w:rPr>
          <w:rFonts w:ascii="Arial Narrow" w:hAnsi="Arial Narrow" w:cs="Courier New"/>
          <w:szCs w:val="21"/>
        </w:rPr>
        <w:tab/>
        <w:t>31.02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Shand, Holly J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31.04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MacDonald, Mairi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Basc</w:t>
      </w:r>
      <w:r w:rsidRPr="00B268E7">
        <w:rPr>
          <w:rFonts w:ascii="Arial Narrow" w:hAnsi="Arial Narrow" w:cs="Courier New"/>
          <w:szCs w:val="21"/>
        </w:rPr>
        <w:tab/>
        <w:t>31.23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Wood, Maree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Tain</w:t>
      </w:r>
      <w:r w:rsidRPr="00B268E7">
        <w:rPr>
          <w:rFonts w:ascii="Arial Narrow" w:hAnsi="Arial Narrow" w:cs="Courier New"/>
          <w:szCs w:val="21"/>
        </w:rPr>
        <w:tab/>
        <w:t>31.32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Beattie, Louise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31.52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McDonald, Lucy J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Thurso</w:t>
      </w:r>
      <w:r w:rsidRPr="00B268E7">
        <w:rPr>
          <w:rFonts w:ascii="Arial Narrow" w:hAnsi="Arial Narrow" w:cs="Courier New"/>
          <w:szCs w:val="21"/>
        </w:rPr>
        <w:tab/>
        <w:t>31.67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Wright, Annabelle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32.69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Wisely, Daisy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33.35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*9</w:t>
      </w:r>
      <w:r w:rsidRPr="00B268E7">
        <w:rPr>
          <w:rFonts w:ascii="Arial Narrow" w:hAnsi="Arial Narrow" w:cs="Courier New"/>
          <w:szCs w:val="21"/>
        </w:rPr>
        <w:tab/>
        <w:t>Ratter, Kaila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Delting</w:t>
      </w:r>
      <w:r w:rsidRPr="00B268E7">
        <w:rPr>
          <w:rFonts w:ascii="Arial Narrow" w:hAnsi="Arial Narrow" w:cs="Courier New"/>
          <w:szCs w:val="21"/>
        </w:rPr>
        <w:tab/>
        <w:t>33.92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*9</w:t>
      </w:r>
      <w:r w:rsidRPr="00B268E7">
        <w:rPr>
          <w:rFonts w:ascii="Arial Narrow" w:hAnsi="Arial Narrow" w:cs="Courier New"/>
          <w:szCs w:val="21"/>
        </w:rPr>
        <w:tab/>
        <w:t>Sutherland, Catriona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33.92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Morland, Scarlett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Nairn</w:t>
      </w:r>
      <w:r w:rsidRPr="00B268E7">
        <w:rPr>
          <w:rFonts w:ascii="Arial Narrow" w:hAnsi="Arial Narrow" w:cs="Courier New"/>
          <w:szCs w:val="21"/>
        </w:rPr>
        <w:tab/>
        <w:t>34.51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Hepburn, Emma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Buckie</w:t>
      </w:r>
      <w:r w:rsidRPr="00B268E7">
        <w:rPr>
          <w:rFonts w:ascii="Arial Narrow" w:hAnsi="Arial Narrow" w:cs="Courier New"/>
          <w:szCs w:val="21"/>
        </w:rPr>
        <w:tab/>
        <w:t>34.58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Anderson, Natasha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Lerwick</w:t>
      </w:r>
      <w:r w:rsidRPr="00B268E7">
        <w:rPr>
          <w:rFonts w:ascii="Arial Narrow" w:hAnsi="Arial Narrow" w:cs="Courier New"/>
          <w:szCs w:val="21"/>
        </w:rPr>
        <w:tab/>
        <w:t>34.60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num="2" w:space="17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407  Girls 16 Year Olds 50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Butterfly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Alcaras, Gaia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UoAPST</w:t>
      </w:r>
      <w:r w:rsidRPr="00B268E7">
        <w:rPr>
          <w:rFonts w:ascii="Arial Narrow" w:hAnsi="Arial Narrow" w:cs="Courier New"/>
          <w:szCs w:val="21"/>
        </w:rPr>
        <w:tab/>
        <w:t>29.53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Reid, Rebecca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30.57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Sandison, Lauren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30.86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Johnston, Isla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31.77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Newlands, Georgie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31.80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Murray, Emma A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32.10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Calder, Emma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32.55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Mann, Ellen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33.59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Rodwell, Sarah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Hasc</w:t>
      </w:r>
      <w:r w:rsidRPr="00B268E7">
        <w:rPr>
          <w:rFonts w:ascii="Arial Narrow" w:hAnsi="Arial Narrow" w:cs="Courier New"/>
          <w:szCs w:val="21"/>
        </w:rPr>
        <w:tab/>
        <w:t>33.73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Reith, Annabel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Stonehaven</w:t>
      </w:r>
      <w:r w:rsidRPr="00B268E7">
        <w:rPr>
          <w:rFonts w:ascii="Arial Narrow" w:hAnsi="Arial Narrow" w:cs="Courier New"/>
          <w:szCs w:val="21"/>
        </w:rPr>
        <w:tab/>
        <w:t>33.90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Taylor, Shannon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34.78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Mackay, Alex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Thurso</w:t>
      </w:r>
      <w:r w:rsidRPr="00B268E7">
        <w:rPr>
          <w:rFonts w:ascii="Arial Narrow" w:hAnsi="Arial Narrow" w:cs="Courier New"/>
          <w:szCs w:val="21"/>
        </w:rPr>
        <w:tab/>
        <w:t>36.11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num="2" w:space="17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407  Girls 17-18 50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Butterfly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Perry, Yasmin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28.21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Edwards, Orla A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30.85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Edwards, Ciara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Alford Otters</w:t>
      </w:r>
      <w:r w:rsidRPr="00B268E7">
        <w:rPr>
          <w:rFonts w:ascii="Arial Narrow" w:hAnsi="Arial Narrow" w:cs="Courier New"/>
          <w:szCs w:val="21"/>
        </w:rPr>
        <w:tab/>
        <w:t>30.87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Budge, Isla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Western Isles</w:t>
      </w:r>
      <w:r w:rsidRPr="00B268E7">
        <w:rPr>
          <w:rFonts w:ascii="Arial Narrow" w:hAnsi="Arial Narrow" w:cs="Courier New"/>
          <w:szCs w:val="21"/>
        </w:rPr>
        <w:tab/>
        <w:t>31.02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McAllister, Mia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31.20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Fenwick, Hannah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31.61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MacCulloch, Anna C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31.75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Prosser, Fay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Forres</w:t>
      </w:r>
      <w:r w:rsidRPr="00B268E7">
        <w:rPr>
          <w:rFonts w:ascii="Arial Narrow" w:hAnsi="Arial Narrow" w:cs="Courier New"/>
          <w:szCs w:val="21"/>
        </w:rPr>
        <w:tab/>
        <w:t>32.76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Kerr, Hannah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32.82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Prusik, Zuzanna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33.80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Smith, Jasmin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South Main</w:t>
      </w:r>
      <w:r w:rsidRPr="00B268E7">
        <w:rPr>
          <w:rFonts w:ascii="Arial Narrow" w:hAnsi="Arial Narrow" w:cs="Courier New"/>
          <w:szCs w:val="21"/>
        </w:rPr>
        <w:tab/>
        <w:t>33.93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Stewart, Kirsty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34.34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Wilson, Kirstin E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34.50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num="2" w:space="17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407  Girls 19-24 50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Butterfly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Hutchison, Emmie</w:t>
      </w:r>
      <w:r w:rsidRPr="00B268E7">
        <w:rPr>
          <w:rFonts w:ascii="Arial Narrow" w:hAnsi="Arial Narrow" w:cs="Courier New"/>
          <w:szCs w:val="21"/>
        </w:rPr>
        <w:tab/>
        <w:t xml:space="preserve"> 19</w:t>
      </w:r>
      <w:r w:rsidRPr="00B268E7">
        <w:rPr>
          <w:rFonts w:ascii="Arial Narrow" w:hAnsi="Arial Narrow" w:cs="Courier New"/>
          <w:szCs w:val="21"/>
        </w:rPr>
        <w:tab/>
        <w:t>Lerwick</w:t>
      </w:r>
      <w:r w:rsidRPr="00B268E7">
        <w:rPr>
          <w:rFonts w:ascii="Arial Narrow" w:hAnsi="Arial Narrow" w:cs="Courier New"/>
          <w:szCs w:val="21"/>
        </w:rPr>
        <w:tab/>
        <w:t>29.72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Hutchison, Anne</w:t>
      </w:r>
      <w:r w:rsidRPr="00B268E7">
        <w:rPr>
          <w:rFonts w:ascii="Arial Narrow" w:hAnsi="Arial Narrow" w:cs="Courier New"/>
          <w:szCs w:val="21"/>
        </w:rPr>
        <w:tab/>
        <w:t xml:space="preserve"> 19</w:t>
      </w:r>
      <w:r w:rsidRPr="00B268E7">
        <w:rPr>
          <w:rFonts w:ascii="Arial Narrow" w:hAnsi="Arial Narrow" w:cs="Courier New"/>
          <w:szCs w:val="21"/>
        </w:rPr>
        <w:tab/>
        <w:t>Lerwick</w:t>
      </w:r>
      <w:r w:rsidRPr="00B268E7">
        <w:rPr>
          <w:rFonts w:ascii="Arial Narrow" w:hAnsi="Arial Narrow" w:cs="Courier New"/>
          <w:szCs w:val="21"/>
        </w:rPr>
        <w:tab/>
        <w:t>30.39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num="2" w:space="17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408  Boys 12-13 50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Backstroke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Brown, Lucas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33.79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Carroll, Owen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Forres</w:t>
      </w:r>
      <w:r w:rsidRPr="00B268E7">
        <w:rPr>
          <w:rFonts w:ascii="Arial Narrow" w:hAnsi="Arial Narrow" w:cs="Courier New"/>
          <w:szCs w:val="21"/>
        </w:rPr>
        <w:tab/>
        <w:t>34.38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Storer, William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34.51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Slessor, Conrad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34.81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Wood, Jacob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35.33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MacDonald, Calvin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Basc</w:t>
      </w:r>
      <w:r w:rsidRPr="00B268E7">
        <w:rPr>
          <w:rFonts w:ascii="Arial Narrow" w:hAnsi="Arial Narrow" w:cs="Courier New"/>
          <w:szCs w:val="21"/>
        </w:rPr>
        <w:tab/>
        <w:t>35.83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Broadley, Ryan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36.25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Lennox, Kieran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Basc</w:t>
      </w:r>
      <w:r w:rsidRPr="00B268E7">
        <w:rPr>
          <w:rFonts w:ascii="Arial Narrow" w:hAnsi="Arial Narrow" w:cs="Courier New"/>
          <w:szCs w:val="21"/>
        </w:rPr>
        <w:tab/>
        <w:t>36.57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Henry, Chester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Wasc</w:t>
      </w:r>
      <w:r w:rsidRPr="00B268E7">
        <w:rPr>
          <w:rFonts w:ascii="Arial Narrow" w:hAnsi="Arial Narrow" w:cs="Courier New"/>
          <w:szCs w:val="21"/>
        </w:rPr>
        <w:tab/>
        <w:t>36.69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Carter, Joe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Delting</w:t>
      </w:r>
      <w:r w:rsidRPr="00B268E7">
        <w:rPr>
          <w:rFonts w:ascii="Arial Narrow" w:hAnsi="Arial Narrow" w:cs="Courier New"/>
          <w:szCs w:val="21"/>
        </w:rPr>
        <w:tab/>
        <w:t>37.34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Gibson, Jake</w:t>
      </w:r>
      <w:r w:rsidRPr="00B268E7">
        <w:rPr>
          <w:rFonts w:ascii="Arial Narrow" w:hAnsi="Arial Narrow" w:cs="Courier New"/>
          <w:szCs w:val="21"/>
        </w:rPr>
        <w:tab/>
        <w:t xml:space="preserve"> 12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37.53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Dick, Matthew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37.95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13</w:t>
      </w:r>
      <w:r>
        <w:rPr>
          <w:rFonts w:ascii="Arial Narrow" w:hAnsi="Arial Narrow" w:cs="Courier New"/>
        </w:rPr>
        <w:tab/>
        <w:t>Club</w:t>
      </w:r>
      <w:r w:rsidRPr="00B268E7">
        <w:rPr>
          <w:rFonts w:ascii="Arial Narrow" w:hAnsi="Arial Narrow" w:cs="Courier New"/>
          <w:szCs w:val="21"/>
        </w:rPr>
        <w:t>b, Finlay M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38.04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num="2" w:space="17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408  Boys 14 Year Olds 50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Backstroke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Travis, Cameron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30.06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Strachan, Ross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32.95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Coull, James C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33.91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Ward, Logan J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34.44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Liversedge, Corey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Upp Deeside</w:t>
      </w:r>
      <w:r w:rsidRPr="00B268E7">
        <w:rPr>
          <w:rFonts w:ascii="Arial Narrow" w:hAnsi="Arial Narrow" w:cs="Courier New"/>
          <w:szCs w:val="21"/>
        </w:rPr>
        <w:tab/>
        <w:t>34.46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Christie, Thomas G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35.86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Simpson, Owen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36.66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Hay, Lewis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Ythan</w:t>
      </w:r>
      <w:r w:rsidRPr="00B268E7">
        <w:rPr>
          <w:rFonts w:ascii="Arial Narrow" w:hAnsi="Arial Narrow" w:cs="Courier New"/>
          <w:szCs w:val="21"/>
        </w:rPr>
        <w:tab/>
        <w:t>37.22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Tunoglu, Kutay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Cults Otters</w:t>
      </w:r>
      <w:r w:rsidRPr="00B268E7">
        <w:rPr>
          <w:rFonts w:ascii="Arial Narrow" w:hAnsi="Arial Narrow" w:cs="Courier New"/>
          <w:szCs w:val="21"/>
        </w:rPr>
        <w:tab/>
        <w:t>37.68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Alexander, Ross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Banchory</w:t>
      </w:r>
      <w:r w:rsidRPr="00B268E7">
        <w:rPr>
          <w:rFonts w:ascii="Arial Narrow" w:hAnsi="Arial Narrow" w:cs="Courier New"/>
          <w:szCs w:val="21"/>
        </w:rPr>
        <w:tab/>
        <w:t>38.36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Stewart, Douglas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Upp Deeside</w:t>
      </w:r>
      <w:r w:rsidRPr="00B268E7">
        <w:rPr>
          <w:rFonts w:ascii="Arial Narrow" w:hAnsi="Arial Narrow" w:cs="Courier New"/>
          <w:szCs w:val="21"/>
        </w:rPr>
        <w:tab/>
        <w:t>38.87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Franklin, Angus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39.17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num="2" w:space="17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408  Boys 15 Year Olds 50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Backstroke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Taylor, James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30.74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Currie, Euan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Ythan</w:t>
      </w:r>
      <w:r w:rsidRPr="00B268E7">
        <w:rPr>
          <w:rFonts w:ascii="Arial Narrow" w:hAnsi="Arial Narrow" w:cs="Courier New"/>
          <w:szCs w:val="21"/>
        </w:rPr>
        <w:tab/>
        <w:t>31.65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Smith, Lewis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31.79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Millar, Adam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32.18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Brown, Calvin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32.45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Weir, Lucas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Nairn</w:t>
      </w:r>
      <w:r w:rsidRPr="00B268E7">
        <w:rPr>
          <w:rFonts w:ascii="Arial Narrow" w:hAnsi="Arial Narrow" w:cs="Courier New"/>
          <w:szCs w:val="21"/>
        </w:rPr>
        <w:tab/>
        <w:t>32.62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Brown, Matthew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Basc</w:t>
      </w:r>
      <w:r w:rsidRPr="00B268E7">
        <w:rPr>
          <w:rFonts w:ascii="Arial Narrow" w:hAnsi="Arial Narrow" w:cs="Courier New"/>
          <w:szCs w:val="21"/>
        </w:rPr>
        <w:tab/>
        <w:t>32.78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Seward, Matthew Kai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33.20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Agnew, Callum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33.71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Taylor, Callum S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34.90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Walker, James C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35.03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12</w:t>
      </w:r>
      <w:r w:rsidRPr="00B268E7">
        <w:rPr>
          <w:rFonts w:ascii="Arial Narrow" w:hAnsi="Arial Narrow" w:cs="Courier New"/>
          <w:szCs w:val="21"/>
        </w:rPr>
        <w:tab/>
        <w:t>Stewart, Darryl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35.17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13</w:t>
      </w:r>
      <w:r w:rsidRPr="00B268E7">
        <w:rPr>
          <w:rFonts w:ascii="Arial Narrow" w:hAnsi="Arial Narrow" w:cs="Courier New"/>
          <w:szCs w:val="21"/>
        </w:rPr>
        <w:tab/>
        <w:t>Sharpe, Cameron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36.05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num="2" w:space="17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408  Boys 16 Year Olds 50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Backstroke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Barnett, Ewan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30.32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Coueslant, Archie C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30.57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Miskiewicz, Dariusz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31.05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Dickson, Craig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32.17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Hutcheon, Mark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32.26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Malcolmson, Luke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Shetland</w:t>
      </w:r>
      <w:r w:rsidRPr="00B268E7">
        <w:rPr>
          <w:rFonts w:ascii="Arial Narrow" w:hAnsi="Arial Narrow" w:cs="Courier New"/>
          <w:szCs w:val="21"/>
        </w:rPr>
        <w:tab/>
        <w:t>32.65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Airey, Andrew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32.66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Hanlon, Matthew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Western Isles</w:t>
      </w:r>
      <w:r w:rsidRPr="00B268E7">
        <w:rPr>
          <w:rFonts w:ascii="Arial Narrow" w:hAnsi="Arial Narrow" w:cs="Courier New"/>
          <w:szCs w:val="21"/>
        </w:rPr>
        <w:tab/>
        <w:t>32.85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9</w:t>
      </w:r>
      <w:r w:rsidRPr="00B268E7">
        <w:rPr>
          <w:rFonts w:ascii="Arial Narrow" w:hAnsi="Arial Narrow" w:cs="Courier New"/>
          <w:szCs w:val="21"/>
        </w:rPr>
        <w:tab/>
        <w:t>Macmillan, Calum A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32.89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10</w:t>
      </w:r>
      <w:r w:rsidRPr="00B268E7">
        <w:rPr>
          <w:rFonts w:ascii="Arial Narrow" w:hAnsi="Arial Narrow" w:cs="Courier New"/>
          <w:szCs w:val="21"/>
        </w:rPr>
        <w:tab/>
        <w:t>Grant, Craig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BA Thistle</w:t>
      </w:r>
      <w:r w:rsidRPr="00B268E7">
        <w:rPr>
          <w:rFonts w:ascii="Arial Narrow" w:hAnsi="Arial Narrow" w:cs="Courier New"/>
          <w:szCs w:val="21"/>
        </w:rPr>
        <w:tab/>
        <w:t>34.94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11</w:t>
      </w:r>
      <w:r w:rsidRPr="00B268E7">
        <w:rPr>
          <w:rFonts w:ascii="Arial Narrow" w:hAnsi="Arial Narrow" w:cs="Courier New"/>
          <w:szCs w:val="21"/>
        </w:rPr>
        <w:tab/>
        <w:t>Clark, Kalvin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Orkney</w:t>
      </w:r>
      <w:r w:rsidRPr="00B268E7">
        <w:rPr>
          <w:rFonts w:ascii="Arial Narrow" w:hAnsi="Arial Narrow" w:cs="Courier New"/>
          <w:szCs w:val="21"/>
        </w:rPr>
        <w:tab/>
        <w:t>41.40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num="2" w:space="17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408  Boys 17-18 50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Backstroke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Kennedy, Nathan Jack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28.87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Barnett, Gregor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Elgin</w:t>
      </w:r>
      <w:r w:rsidRPr="00B268E7">
        <w:rPr>
          <w:rFonts w:ascii="Arial Narrow" w:hAnsi="Arial Narrow" w:cs="Courier New"/>
          <w:szCs w:val="21"/>
        </w:rPr>
        <w:tab/>
        <w:t>30.87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Sharpe, Andrew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BoD</w:t>
      </w:r>
      <w:r w:rsidRPr="00B268E7">
        <w:rPr>
          <w:rFonts w:ascii="Arial Narrow" w:hAnsi="Arial Narrow" w:cs="Courier New"/>
          <w:szCs w:val="21"/>
        </w:rPr>
        <w:tab/>
        <w:t>31.01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4</w:t>
      </w:r>
      <w:r w:rsidRPr="00B268E7">
        <w:rPr>
          <w:rFonts w:ascii="Arial Narrow" w:hAnsi="Arial Narrow" w:cs="Courier New"/>
          <w:szCs w:val="21"/>
        </w:rPr>
        <w:tab/>
        <w:t>Hamilton, Jack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Lochaber Lei</w:t>
      </w:r>
      <w:r w:rsidRPr="00B268E7">
        <w:rPr>
          <w:rFonts w:ascii="Arial Narrow" w:hAnsi="Arial Narrow" w:cs="Courier New"/>
          <w:szCs w:val="21"/>
        </w:rPr>
        <w:tab/>
        <w:t>31.03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5</w:t>
      </w:r>
      <w:r w:rsidRPr="00B268E7">
        <w:rPr>
          <w:rFonts w:ascii="Arial Narrow" w:hAnsi="Arial Narrow" w:cs="Courier New"/>
          <w:szCs w:val="21"/>
        </w:rPr>
        <w:tab/>
        <w:t>Broadhurst, Guy F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31.13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6</w:t>
      </w:r>
      <w:r w:rsidRPr="00B268E7">
        <w:rPr>
          <w:rFonts w:ascii="Arial Narrow" w:hAnsi="Arial Narrow" w:cs="Courier New"/>
          <w:szCs w:val="21"/>
        </w:rPr>
        <w:tab/>
        <w:t>Gatton, Andrew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31.84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7</w:t>
      </w:r>
      <w:r w:rsidRPr="00B268E7">
        <w:rPr>
          <w:rFonts w:ascii="Arial Narrow" w:hAnsi="Arial Narrow" w:cs="Courier New"/>
          <w:szCs w:val="21"/>
        </w:rPr>
        <w:tab/>
        <w:t>Meldrum, Bradley C</w:t>
      </w:r>
      <w:r w:rsidRPr="00B268E7">
        <w:rPr>
          <w:rFonts w:ascii="Arial Narrow" w:hAnsi="Arial Narrow" w:cs="Courier New"/>
          <w:szCs w:val="21"/>
        </w:rPr>
        <w:tab/>
        <w:t xml:space="preserve"> 18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34.45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8</w:t>
      </w:r>
      <w:r w:rsidRPr="00B268E7">
        <w:rPr>
          <w:rFonts w:ascii="Arial Narrow" w:hAnsi="Arial Narrow" w:cs="Courier New"/>
          <w:szCs w:val="21"/>
        </w:rPr>
        <w:tab/>
        <w:t>Sosic, Grga P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40.72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num="2" w:space="17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408  Boys 19-24 50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Backstroke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Watson, Charlie K</w:t>
      </w:r>
      <w:r w:rsidRPr="00B268E7">
        <w:rPr>
          <w:rFonts w:ascii="Arial Narrow" w:hAnsi="Arial Narrow" w:cs="Courier New"/>
          <w:szCs w:val="21"/>
        </w:rPr>
        <w:tab/>
        <w:t xml:space="preserve"> 24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29.20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Johnson, Brendan</w:t>
      </w:r>
      <w:r w:rsidRPr="00B268E7">
        <w:rPr>
          <w:rFonts w:ascii="Arial Narrow" w:hAnsi="Arial Narrow" w:cs="Courier New"/>
          <w:szCs w:val="21"/>
        </w:rPr>
        <w:tab/>
        <w:t xml:space="preserve"> 20</w:t>
      </w:r>
      <w:r w:rsidRPr="00B268E7">
        <w:rPr>
          <w:rFonts w:ascii="Arial Narrow" w:hAnsi="Arial Narrow" w:cs="Courier New"/>
          <w:szCs w:val="21"/>
        </w:rPr>
        <w:tab/>
        <w:t>Dyce</w:t>
      </w:r>
      <w:r w:rsidRPr="00B268E7">
        <w:rPr>
          <w:rFonts w:ascii="Arial Narrow" w:hAnsi="Arial Narrow" w:cs="Courier New"/>
          <w:szCs w:val="21"/>
        </w:rPr>
        <w:tab/>
        <w:t>30.49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num="2" w:space="17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409  Girls 12-13 1500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Campbell, Katy A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Abdn Dolphin</w:t>
      </w:r>
      <w:r w:rsidRPr="00B268E7">
        <w:rPr>
          <w:rFonts w:ascii="Arial Narrow" w:hAnsi="Arial Narrow" w:cs="Courier New"/>
          <w:szCs w:val="21"/>
        </w:rPr>
        <w:tab/>
        <w:t>22:21.60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Louw, Melana C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Westhill</w:t>
      </w:r>
      <w:r w:rsidRPr="00B268E7">
        <w:rPr>
          <w:rFonts w:ascii="Arial Narrow" w:hAnsi="Arial Narrow" w:cs="Courier New"/>
          <w:szCs w:val="21"/>
        </w:rPr>
        <w:tab/>
        <w:t>22:21.74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Zanre-Wilson, Taylor</w:t>
      </w:r>
      <w:r w:rsidRPr="00B268E7">
        <w:rPr>
          <w:rFonts w:ascii="Arial Narrow" w:hAnsi="Arial Narrow" w:cs="Courier New"/>
          <w:szCs w:val="21"/>
        </w:rPr>
        <w:tab/>
        <w:t xml:space="preserve"> 13</w:t>
      </w:r>
      <w:r w:rsidRPr="00B268E7">
        <w:rPr>
          <w:rFonts w:ascii="Arial Narrow" w:hAnsi="Arial Narrow" w:cs="Courier New"/>
          <w:szCs w:val="21"/>
        </w:rPr>
        <w:tab/>
        <w:t>Peterhead Asc</w:t>
      </w:r>
      <w:r w:rsidRPr="00B268E7">
        <w:rPr>
          <w:rFonts w:ascii="Arial Narrow" w:hAnsi="Arial Narrow" w:cs="Courier New"/>
          <w:szCs w:val="21"/>
        </w:rPr>
        <w:tab/>
        <w:t>23:28.92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409  Girls 14 Year Olds 1500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Lisowska, Anna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Western Isles</w:t>
      </w:r>
      <w:r w:rsidRPr="00B268E7">
        <w:rPr>
          <w:rFonts w:ascii="Arial Narrow" w:hAnsi="Arial Narrow" w:cs="Courier New"/>
          <w:szCs w:val="21"/>
        </w:rPr>
        <w:tab/>
        <w:t>20:04.24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3</w:t>
      </w:r>
      <w:r w:rsidRPr="00B268E7">
        <w:rPr>
          <w:rFonts w:ascii="Arial Narrow" w:hAnsi="Arial Narrow" w:cs="Courier New"/>
          <w:szCs w:val="21"/>
        </w:rPr>
        <w:tab/>
        <w:t>Yuda, Faith</w:t>
      </w:r>
      <w:r w:rsidRPr="00B268E7">
        <w:rPr>
          <w:rFonts w:ascii="Arial Narrow" w:hAnsi="Arial Narrow" w:cs="Courier New"/>
          <w:szCs w:val="21"/>
        </w:rPr>
        <w:tab/>
        <w:t xml:space="preserve"> 14</w:t>
      </w:r>
      <w:r w:rsidRPr="00B268E7">
        <w:rPr>
          <w:rFonts w:ascii="Arial Narrow" w:hAnsi="Arial Narrow" w:cs="Courier New"/>
          <w:szCs w:val="21"/>
        </w:rPr>
        <w:tab/>
        <w:t>Stonehaven</w:t>
      </w:r>
      <w:r w:rsidRPr="00B268E7">
        <w:rPr>
          <w:rFonts w:ascii="Arial Narrow" w:hAnsi="Arial Narrow" w:cs="Courier New"/>
          <w:szCs w:val="21"/>
        </w:rPr>
        <w:tab/>
        <w:t>21:38.96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0B4009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br w:type="column"/>
      </w:r>
      <w:r w:rsidR="0015327D" w:rsidRPr="00B268E7">
        <w:rPr>
          <w:rFonts w:ascii="Arial" w:hAnsi="Arial" w:cs="Arial"/>
          <w:b/>
          <w:sz w:val="24"/>
          <w:szCs w:val="21"/>
        </w:rPr>
        <w:t>Event 409  Girls 15 Year Olds 1500</w:t>
      </w:r>
      <w:r w:rsidR="0015327D" w:rsidRPr="00B268E7">
        <w:rPr>
          <w:rFonts w:ascii="Arial" w:hAnsi="Arial" w:cs="Arial"/>
          <w:b/>
          <w:sz w:val="24"/>
        </w:rPr>
        <w:t xml:space="preserve"> Metre</w:t>
      </w:r>
      <w:r w:rsidR="0015327D"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Wisely, Daisy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19:47.12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2</w:t>
      </w:r>
      <w:r w:rsidRPr="00B268E7">
        <w:rPr>
          <w:rFonts w:ascii="Arial Narrow" w:hAnsi="Arial Narrow" w:cs="Courier New"/>
          <w:szCs w:val="21"/>
        </w:rPr>
        <w:tab/>
        <w:t>Blanchard, Hannah</w:t>
      </w:r>
      <w:r w:rsidRPr="00B268E7">
        <w:rPr>
          <w:rFonts w:ascii="Arial Narrow" w:hAnsi="Arial Narrow" w:cs="Courier New"/>
          <w:szCs w:val="21"/>
        </w:rPr>
        <w:tab/>
        <w:t xml:space="preserve"> 15</w:t>
      </w:r>
      <w:r w:rsidRPr="00B268E7">
        <w:rPr>
          <w:rFonts w:ascii="Arial Narrow" w:hAnsi="Arial Narrow" w:cs="Courier New"/>
          <w:szCs w:val="21"/>
        </w:rPr>
        <w:tab/>
        <w:t>Broch  Asc</w:t>
      </w:r>
      <w:r w:rsidRPr="00B268E7">
        <w:rPr>
          <w:rFonts w:ascii="Arial Narrow" w:hAnsi="Arial Narrow" w:cs="Courier New"/>
          <w:szCs w:val="21"/>
        </w:rPr>
        <w:tab/>
        <w:t>20:13.77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409  Girls 16 Year Olds 1500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Reid, Rebecca</w:t>
      </w:r>
      <w:r w:rsidRPr="00B268E7">
        <w:rPr>
          <w:rFonts w:ascii="Arial Narrow" w:hAnsi="Arial Narrow" w:cs="Courier New"/>
          <w:szCs w:val="21"/>
        </w:rPr>
        <w:tab/>
        <w:t xml:space="preserve"> 16</w:t>
      </w:r>
      <w:r w:rsidRPr="00B268E7">
        <w:rPr>
          <w:rFonts w:ascii="Arial Narrow" w:hAnsi="Arial Narrow" w:cs="Courier New"/>
          <w:szCs w:val="21"/>
        </w:rPr>
        <w:tab/>
        <w:t>Aberdeen</w:t>
      </w:r>
      <w:r w:rsidRPr="00B268E7">
        <w:rPr>
          <w:rFonts w:ascii="Arial Narrow" w:hAnsi="Arial Narrow" w:cs="Courier New"/>
          <w:szCs w:val="21"/>
        </w:rPr>
        <w:tab/>
        <w:t>18:13.40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5327D" w:rsidRPr="00B268E7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B268E7">
        <w:rPr>
          <w:rFonts w:ascii="Arial" w:hAnsi="Arial" w:cs="Arial"/>
          <w:b/>
          <w:sz w:val="24"/>
          <w:szCs w:val="21"/>
        </w:rPr>
        <w:t>Event 409  Girls 17-18 1500</w:t>
      </w:r>
      <w:r w:rsidRPr="00B268E7">
        <w:rPr>
          <w:rFonts w:ascii="Arial" w:hAnsi="Arial" w:cs="Arial"/>
          <w:b/>
          <w:sz w:val="24"/>
        </w:rPr>
        <w:t xml:space="preserve"> Metre</w:t>
      </w:r>
      <w:r w:rsidRPr="00B268E7">
        <w:rPr>
          <w:rFonts w:ascii="Arial" w:hAnsi="Arial" w:cs="Arial"/>
          <w:b/>
          <w:sz w:val="24"/>
          <w:szCs w:val="21"/>
        </w:rPr>
        <w:t xml:space="preserve"> Freestyle</w:t>
      </w:r>
    </w:p>
    <w:p w:rsidR="0015327D" w:rsidRDefault="0015327D" w:rsidP="0015327D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B268E7">
        <w:rPr>
          <w:rFonts w:ascii="Arial Narrow" w:hAnsi="Arial Narrow" w:cs="Courier New"/>
          <w:szCs w:val="21"/>
        </w:rPr>
        <w:t>1</w:t>
      </w:r>
      <w:r w:rsidRPr="00B268E7">
        <w:rPr>
          <w:rFonts w:ascii="Arial Narrow" w:hAnsi="Arial Narrow" w:cs="Courier New"/>
          <w:szCs w:val="21"/>
        </w:rPr>
        <w:tab/>
        <w:t>Kerr, Hannah</w:t>
      </w:r>
      <w:r w:rsidRPr="00B268E7">
        <w:rPr>
          <w:rFonts w:ascii="Arial Narrow" w:hAnsi="Arial Narrow" w:cs="Courier New"/>
          <w:szCs w:val="21"/>
        </w:rPr>
        <w:tab/>
        <w:t xml:space="preserve"> 17</w:t>
      </w:r>
      <w:r w:rsidRPr="00B268E7">
        <w:rPr>
          <w:rFonts w:ascii="Arial Narrow" w:hAnsi="Arial Narrow" w:cs="Courier New"/>
          <w:szCs w:val="21"/>
        </w:rPr>
        <w:tab/>
        <w:t>Inverness</w:t>
      </w:r>
      <w:r w:rsidRPr="00B268E7">
        <w:rPr>
          <w:rFonts w:ascii="Arial Narrow" w:hAnsi="Arial Narrow" w:cs="Courier New"/>
          <w:szCs w:val="21"/>
        </w:rPr>
        <w:tab/>
        <w:t>19:27.51</w:t>
      </w:r>
      <w:r w:rsidRPr="00B268E7">
        <w:rPr>
          <w:rFonts w:ascii="Arial Narrow" w:hAnsi="Arial Narrow" w:cs="Courier New"/>
          <w:szCs w:val="21"/>
        </w:rPr>
        <w:tab/>
      </w:r>
    </w:p>
    <w:p w:rsidR="0015327D" w:rsidRDefault="0015327D" w:rsidP="0015327D">
      <w:pPr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/>
        </w:rPr>
        <w:sectPr w:rsidR="0015327D" w:rsidSect="0015327D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5327D" w:rsidRPr="00B268E7" w:rsidRDefault="0015327D" w:rsidP="0015327D">
      <w:pPr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/>
        </w:rPr>
      </w:pPr>
    </w:p>
    <w:p w:rsidR="002971B4" w:rsidRPr="0015327D" w:rsidRDefault="002971B4" w:rsidP="0015327D"/>
    <w:sectPr w:rsidR="002971B4" w:rsidRPr="0015327D" w:rsidSect="008873CA">
      <w:headerReference w:type="default" r:id="rId9"/>
      <w:footerReference w:type="default" r:id="rId10"/>
      <w:type w:val="continuous"/>
      <w:pgSz w:w="11906" w:h="16838" w:code="9"/>
      <w:pgMar w:top="1928" w:right="567" w:bottom="1332" w:left="567" w:header="397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041A" w:rsidRDefault="0083041A">
      <w:r>
        <w:separator/>
      </w:r>
    </w:p>
  </w:endnote>
  <w:endnote w:type="continuationSeparator" w:id="0">
    <w:p w:rsidR="0083041A" w:rsidRDefault="008304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27D" w:rsidRDefault="0015327D" w:rsidP="00277D65">
    <w:pPr>
      <w:pStyle w:val="Footer"/>
      <w:tabs>
        <w:tab w:val="center" w:pos="5382"/>
      </w:tabs>
      <w:rPr>
        <w:rFonts w:ascii="Arial" w:hAnsi="Arial" w:cs="Arial"/>
        <w:sz w:val="10"/>
        <w:lang w:val="en-US"/>
      </w:rPr>
    </w:pPr>
    <w:r>
      <w:rPr>
        <w:lang w:val="en-US"/>
      </w:rPr>
      <w:t>___________________________________________________________________________________________________________</w:t>
    </w:r>
    <w:r>
      <w:rPr>
        <w:lang w:val="en-US"/>
      </w:rPr>
      <w:tab/>
    </w:r>
  </w:p>
  <w:p w:rsidR="0015327D" w:rsidRDefault="0015327D" w:rsidP="00277D65">
    <w:pPr>
      <w:pStyle w:val="Footer"/>
      <w:tabs>
        <w:tab w:val="center" w:pos="5382"/>
      </w:tabs>
      <w:jc w:val="center"/>
      <w:rPr>
        <w:rFonts w:ascii="Arial" w:hAnsi="Arial"/>
        <w:b/>
        <w:bCs/>
      </w:rPr>
    </w:pPr>
    <w:r>
      <w:rPr>
        <w:rFonts w:ascii="Arial" w:hAnsi="Arial"/>
        <w:b/>
        <w:bCs/>
      </w:rPr>
      <w:t xml:space="preserve">Page </w:t>
    </w:r>
    <w:r>
      <w:rPr>
        <w:rStyle w:val="PageNumber"/>
        <w:rFonts w:ascii="Arial" w:hAnsi="Arial"/>
        <w:b/>
        <w:bCs/>
      </w:rPr>
      <w:fldChar w:fldCharType="begin"/>
    </w:r>
    <w:r>
      <w:rPr>
        <w:rStyle w:val="PageNumber"/>
        <w:rFonts w:ascii="Arial" w:hAnsi="Arial"/>
        <w:b/>
        <w:bCs/>
      </w:rPr>
      <w:instrText xml:space="preserve"> PAGE </w:instrText>
    </w:r>
    <w:r>
      <w:rPr>
        <w:rStyle w:val="PageNumber"/>
        <w:rFonts w:ascii="Arial" w:hAnsi="Arial"/>
        <w:b/>
        <w:bCs/>
      </w:rPr>
      <w:fldChar w:fldCharType="separate"/>
    </w:r>
    <w:r w:rsidR="00C370AA">
      <w:rPr>
        <w:rStyle w:val="PageNumber"/>
        <w:rFonts w:ascii="Arial" w:hAnsi="Arial"/>
        <w:b/>
        <w:bCs/>
        <w:noProof/>
      </w:rPr>
      <w:t>1</w:t>
    </w:r>
    <w:r>
      <w:rPr>
        <w:rStyle w:val="PageNumber"/>
        <w:rFonts w:ascii="Arial" w:hAnsi="Arial"/>
        <w:b/>
        <w:bCs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27D" w:rsidRDefault="0015327D" w:rsidP="00277D65">
    <w:pPr>
      <w:pStyle w:val="Footer"/>
      <w:tabs>
        <w:tab w:val="center" w:pos="5382"/>
      </w:tabs>
      <w:rPr>
        <w:rFonts w:ascii="Arial" w:hAnsi="Arial" w:cs="Arial"/>
        <w:sz w:val="10"/>
        <w:lang w:val="en-US"/>
      </w:rPr>
    </w:pPr>
    <w:r>
      <w:rPr>
        <w:lang w:val="en-US"/>
      </w:rPr>
      <w:t>___________________________________________________________________________________________________________</w:t>
    </w:r>
    <w:r>
      <w:rPr>
        <w:lang w:val="en-US"/>
      </w:rPr>
      <w:tab/>
    </w:r>
  </w:p>
  <w:p w:rsidR="0015327D" w:rsidRDefault="0015327D" w:rsidP="00277D65">
    <w:pPr>
      <w:pStyle w:val="Footer"/>
      <w:tabs>
        <w:tab w:val="center" w:pos="5382"/>
      </w:tabs>
      <w:jc w:val="center"/>
      <w:rPr>
        <w:rFonts w:ascii="Arial" w:hAnsi="Arial"/>
        <w:b/>
        <w:bCs/>
      </w:rPr>
    </w:pPr>
    <w:r>
      <w:rPr>
        <w:rFonts w:ascii="Arial" w:hAnsi="Arial"/>
        <w:b/>
        <w:bCs/>
      </w:rPr>
      <w:t xml:space="preserve">Page </w:t>
    </w:r>
    <w:r>
      <w:rPr>
        <w:rStyle w:val="PageNumber"/>
        <w:rFonts w:ascii="Arial" w:hAnsi="Arial"/>
        <w:b/>
        <w:bCs/>
      </w:rPr>
      <w:fldChar w:fldCharType="begin"/>
    </w:r>
    <w:r>
      <w:rPr>
        <w:rStyle w:val="PageNumber"/>
        <w:rFonts w:ascii="Arial" w:hAnsi="Arial"/>
        <w:b/>
        <w:bCs/>
      </w:rPr>
      <w:instrText xml:space="preserve"> PAGE </w:instrText>
    </w:r>
    <w:r>
      <w:rPr>
        <w:rStyle w:val="PageNumber"/>
        <w:rFonts w:ascii="Arial" w:hAnsi="Arial"/>
        <w:b/>
        <w:bCs/>
      </w:rPr>
      <w:fldChar w:fldCharType="separate"/>
    </w:r>
    <w:r w:rsidR="000B4009">
      <w:rPr>
        <w:rStyle w:val="PageNumber"/>
        <w:rFonts w:ascii="Arial" w:hAnsi="Arial"/>
        <w:b/>
        <w:bCs/>
        <w:noProof/>
      </w:rPr>
      <w:t>38</w:t>
    </w:r>
    <w:r>
      <w:rPr>
        <w:rStyle w:val="PageNumber"/>
        <w:rFonts w:ascii="Arial" w:hAnsi="Arial"/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041A" w:rsidRDefault="0083041A">
      <w:r>
        <w:separator/>
      </w:r>
    </w:p>
  </w:footnote>
  <w:footnote w:type="continuationSeparator" w:id="0">
    <w:p w:rsidR="0083041A" w:rsidRDefault="008304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27D" w:rsidRDefault="00C370AA" w:rsidP="0015327D">
    <w:pPr>
      <w:pStyle w:val="Header"/>
      <w:pBdr>
        <w:bottom w:val="single" w:sz="4" w:space="1" w:color="auto"/>
      </w:pBdr>
      <w:jc w:val="center"/>
      <w:rPr>
        <w:rFonts w:ascii="Arial" w:hAnsi="Arial" w:cs="Arial"/>
        <w:b/>
        <w:bCs/>
        <w:sz w:val="24"/>
      </w:rPr>
    </w:pPr>
    <w:r>
      <w:rPr>
        <w:rFonts w:ascii="Arial" w:hAnsi="Arial" w:cs="Arial"/>
        <w:b/>
        <w:bCs/>
        <w:noProof/>
        <w:sz w:val="24"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alt="SASA-LOGO-2-VARIATIONS+ISLAND (2)" style="position:absolute;left:0;text-align:left;margin-left:0;margin-top:-.2pt;width:43.5pt;height:60pt;z-index:-251657216;visibility:visible" wrapcoords="-372 0 -372 21330 21600 21330 21600 0 -372 0">
          <v:imagedata r:id="rId1" o:title="SASA-LOGO-2-VARIATIONS+ISLAND (2)"/>
          <w10:wrap type="square"/>
        </v:shape>
      </w:pict>
    </w:r>
    <w:r w:rsidR="0015327D">
      <w:rPr>
        <w:rFonts w:ascii="Arial" w:hAnsi="Arial" w:cs="Arial"/>
        <w:b/>
        <w:bCs/>
        <w:sz w:val="24"/>
      </w:rPr>
      <w:t>SASA North District Time Trials</w:t>
    </w:r>
  </w:p>
  <w:p w:rsidR="0015327D" w:rsidRDefault="00C370AA" w:rsidP="0015327D">
    <w:pPr>
      <w:pStyle w:val="Header"/>
      <w:pBdr>
        <w:bottom w:val="single" w:sz="4" w:space="1" w:color="auto"/>
      </w:pBdr>
      <w:jc w:val="center"/>
      <w:rPr>
        <w:rFonts w:ascii="Arial" w:hAnsi="Arial" w:cs="Arial"/>
        <w:b/>
        <w:bCs/>
        <w:sz w:val="24"/>
      </w:rPr>
    </w:pPr>
    <w:r>
      <w:rPr>
        <w:rFonts w:ascii="Arial" w:hAnsi="Arial" w:cs="Arial"/>
        <w:b/>
        <w:bCs/>
        <w:noProof/>
        <w:sz w:val="24"/>
        <w:lang w:eastAsia="en-GB"/>
      </w:rPr>
      <w:pict>
        <v:shape id="_x0000_s2061" type="#_x0000_t75" alt="SASA-LOGO-2-VARIATIONS+ISLAND (2)" style="position:absolute;left:0;text-align:left;margin-left:492.15pt;margin-top:-14.75pt;width:43.5pt;height:60pt;z-index:-251658240;visibility:visible" wrapcoords="-372 0 -372 21330 21600 21330 21600 0 -372 0">
          <v:imagedata r:id="rId1" o:title="SASA-LOGO-2-VARIATIONS+ISLAND (2)"/>
          <w10:wrap type="tight"/>
        </v:shape>
      </w:pict>
    </w:r>
    <w:r w:rsidR="0015327D">
      <w:rPr>
        <w:rFonts w:ascii="Arial" w:hAnsi="Arial" w:cs="Arial"/>
        <w:b/>
        <w:bCs/>
        <w:sz w:val="24"/>
      </w:rPr>
      <w:t>Aberdeen Sports Village Aquatics Centre</w:t>
    </w:r>
  </w:p>
  <w:p w:rsidR="0015327D" w:rsidRDefault="0015327D" w:rsidP="0015327D">
    <w:pPr>
      <w:pStyle w:val="Header"/>
      <w:pBdr>
        <w:bottom w:val="single" w:sz="4" w:space="1" w:color="auto"/>
      </w:pBdr>
      <w:jc w:val="center"/>
      <w:rPr>
        <w:rFonts w:ascii="Arial" w:hAnsi="Arial" w:cs="Arial"/>
        <w:b/>
        <w:bCs/>
        <w:sz w:val="24"/>
      </w:rPr>
    </w:pPr>
    <w:r>
      <w:rPr>
        <w:rFonts w:ascii="Arial" w:hAnsi="Arial" w:cs="Arial"/>
        <w:b/>
        <w:bCs/>
        <w:sz w:val="24"/>
      </w:rPr>
      <w:t>Results</w:t>
    </w:r>
  </w:p>
  <w:p w:rsidR="0015327D" w:rsidRDefault="0015327D" w:rsidP="0015327D">
    <w:pPr>
      <w:pStyle w:val="Header"/>
      <w:pBdr>
        <w:bottom w:val="single" w:sz="4" w:space="1" w:color="auto"/>
      </w:pBdr>
      <w:tabs>
        <w:tab w:val="left" w:pos="4850"/>
      </w:tabs>
      <w:jc w:val="center"/>
      <w:rPr>
        <w:rFonts w:ascii="Arial" w:hAnsi="Arial" w:cs="Arial"/>
        <w:b/>
        <w:bCs/>
        <w:sz w:val="24"/>
      </w:rPr>
    </w:pPr>
    <w:r>
      <w:rPr>
        <w:rFonts w:ascii="Arial" w:hAnsi="Arial" w:cs="Arial"/>
        <w:b/>
        <w:bCs/>
        <w:sz w:val="24"/>
      </w:rPr>
      <w:t>L2/96/ND/MAY18</w:t>
    </w:r>
  </w:p>
  <w:p w:rsidR="0015327D" w:rsidRDefault="0015327D" w:rsidP="0015327D">
    <w:pPr>
      <w:pStyle w:val="Header"/>
      <w:pBdr>
        <w:bottom w:val="single" w:sz="4" w:space="1" w:color="auto"/>
      </w:pBdr>
      <w:jc w:val="center"/>
      <w:rPr>
        <w:rFonts w:ascii="Arial" w:hAnsi="Arial" w:cs="Arial"/>
        <w:b/>
        <w:bCs/>
        <w:sz w:val="24"/>
      </w:rPr>
    </w:pPr>
    <w:r>
      <w:rPr>
        <w:rFonts w:ascii="Arial" w:hAnsi="Arial" w:cs="Arial"/>
        <w:b/>
        <w:bCs/>
        <w:sz w:val="24"/>
      </w:rPr>
      <w:t>26</w:t>
    </w:r>
    <w:r w:rsidRPr="00E51D37">
      <w:rPr>
        <w:rFonts w:ascii="Arial" w:hAnsi="Arial" w:cs="Arial"/>
        <w:b/>
        <w:bCs/>
        <w:sz w:val="24"/>
        <w:vertAlign w:val="superscript"/>
      </w:rPr>
      <w:t>th</w:t>
    </w:r>
    <w:r>
      <w:rPr>
        <w:rFonts w:ascii="Arial" w:hAnsi="Arial" w:cs="Arial"/>
        <w:b/>
        <w:bCs/>
        <w:sz w:val="24"/>
      </w:rPr>
      <w:t xml:space="preserve"> &amp; 27</w:t>
    </w:r>
    <w:r w:rsidRPr="00E51D37">
      <w:rPr>
        <w:rFonts w:ascii="Arial" w:hAnsi="Arial" w:cs="Arial"/>
        <w:b/>
        <w:bCs/>
        <w:sz w:val="24"/>
        <w:vertAlign w:val="superscript"/>
      </w:rPr>
      <w:t>th</w:t>
    </w:r>
    <w:r>
      <w:rPr>
        <w:rFonts w:ascii="Arial" w:hAnsi="Arial" w:cs="Arial"/>
        <w:b/>
        <w:bCs/>
        <w:sz w:val="24"/>
      </w:rPr>
      <w:t xml:space="preserve"> May 2018</w:t>
    </w:r>
  </w:p>
  <w:p w:rsidR="0015327D" w:rsidRDefault="0015327D" w:rsidP="0015327D">
    <w:pPr>
      <w:pStyle w:val="Header"/>
      <w:rPr>
        <w:rFonts w:ascii="Arial" w:hAnsi="Arial" w:cs="Arial"/>
        <w:sz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27D" w:rsidRDefault="00C370AA" w:rsidP="00CB131F">
    <w:pPr>
      <w:pStyle w:val="Header"/>
      <w:spacing w:line="360" w:lineRule="auto"/>
      <w:jc w:val="center"/>
      <w:rPr>
        <w:rFonts w:ascii="Arial" w:hAnsi="Arial"/>
        <w:b/>
        <w:sz w:val="22"/>
      </w:rPr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left:0;text-align:left;margin-left:487.6pt;margin-top:-.3pt;width:51pt;height:52.65pt;z-index:251657216">
          <v:imagedata r:id="rId1" o:title="ADSC-round"/>
        </v:shape>
      </w:pict>
    </w:r>
    <w:r>
      <w:rPr>
        <w:noProof/>
      </w:rPr>
      <w:pict>
        <v:shape id="_x0000_s2055" type="#_x0000_t75" style="position:absolute;left:0;text-align:left;margin-left:0;margin-top:-.3pt;width:51pt;height:52.65pt;z-index:251656192;mso-position-horizontal:left">
          <v:imagedata r:id="rId1" o:title="ADSC-round"/>
        </v:shape>
      </w:pict>
    </w:r>
    <w:r w:rsidR="0015327D">
      <w:rPr>
        <w:rFonts w:ascii="Arial" w:hAnsi="Arial"/>
        <w:b/>
        <w:sz w:val="22"/>
      </w:rPr>
      <w:t>Club Championship Time Trials</w:t>
    </w:r>
  </w:p>
  <w:p w:rsidR="0015327D" w:rsidRDefault="0015327D" w:rsidP="00CB131F">
    <w:pPr>
      <w:pStyle w:val="Header"/>
      <w:spacing w:line="360" w:lineRule="auto"/>
      <w:jc w:val="center"/>
      <w:rPr>
        <w:rFonts w:ascii="Arial" w:hAnsi="Arial"/>
        <w:sz w:val="18"/>
      </w:rPr>
    </w:pPr>
    <w:r>
      <w:rPr>
        <w:rFonts w:ascii="Arial" w:hAnsi="Arial"/>
        <w:sz w:val="18"/>
      </w:rPr>
      <w:t>Tullos Pool, Aberdeen – 3 November 2007</w:t>
    </w:r>
  </w:p>
  <w:p w:rsidR="0015327D" w:rsidRDefault="0015327D" w:rsidP="00CB131F">
    <w:pPr>
      <w:pStyle w:val="Header"/>
      <w:pBdr>
        <w:bottom w:val="single" w:sz="4" w:space="1" w:color="auto"/>
      </w:pBdr>
      <w:spacing w:line="360" w:lineRule="auto"/>
      <w:jc w:val="center"/>
      <w:rPr>
        <w:rFonts w:ascii="Arial" w:hAnsi="Arial"/>
        <w:b/>
        <w:sz w:val="22"/>
      </w:rPr>
    </w:pPr>
    <w:r>
      <w:rPr>
        <w:rFonts w:ascii="Arial" w:hAnsi="Arial"/>
        <w:b/>
        <w:sz w:val="22"/>
      </w:rPr>
      <w:t>Results</w:t>
    </w:r>
  </w:p>
  <w:p w:rsidR="0015327D" w:rsidRPr="00CB131F" w:rsidRDefault="0015327D" w:rsidP="00CB131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78"/>
  <w:drawingGridVerticalSpacing w:val="102"/>
  <w:displayHorizontalDrawingGridEvery w:val="0"/>
  <w:displayVerticalDrawingGridEvery w:val="0"/>
  <w:noPunctuationKerning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B4009"/>
    <w:rsid w:val="00004A03"/>
    <w:rsid w:val="000151D1"/>
    <w:rsid w:val="00015A5E"/>
    <w:rsid w:val="000219DB"/>
    <w:rsid w:val="000310CC"/>
    <w:rsid w:val="00031B9C"/>
    <w:rsid w:val="00040C67"/>
    <w:rsid w:val="00045704"/>
    <w:rsid w:val="000A224B"/>
    <w:rsid w:val="000B4009"/>
    <w:rsid w:val="000C46A0"/>
    <w:rsid w:val="000D0044"/>
    <w:rsid w:val="000D27F4"/>
    <w:rsid w:val="000D494F"/>
    <w:rsid w:val="000D5D59"/>
    <w:rsid w:val="000D6E57"/>
    <w:rsid w:val="000E2847"/>
    <w:rsid w:val="00100BD4"/>
    <w:rsid w:val="00106E8D"/>
    <w:rsid w:val="001214FE"/>
    <w:rsid w:val="00123B32"/>
    <w:rsid w:val="00127DBE"/>
    <w:rsid w:val="0015327D"/>
    <w:rsid w:val="00164E13"/>
    <w:rsid w:val="00173450"/>
    <w:rsid w:val="001A73EC"/>
    <w:rsid w:val="001C6B20"/>
    <w:rsid w:val="001D1862"/>
    <w:rsid w:val="001F0937"/>
    <w:rsid w:val="00210C00"/>
    <w:rsid w:val="002219A3"/>
    <w:rsid w:val="002322DF"/>
    <w:rsid w:val="002358BF"/>
    <w:rsid w:val="00244EA8"/>
    <w:rsid w:val="00247E57"/>
    <w:rsid w:val="0025569F"/>
    <w:rsid w:val="00262F5E"/>
    <w:rsid w:val="00271BAD"/>
    <w:rsid w:val="00276BA4"/>
    <w:rsid w:val="00277D65"/>
    <w:rsid w:val="00291295"/>
    <w:rsid w:val="002918F1"/>
    <w:rsid w:val="002971B4"/>
    <w:rsid w:val="00297A31"/>
    <w:rsid w:val="002A1F96"/>
    <w:rsid w:val="002A242F"/>
    <w:rsid w:val="002A50D8"/>
    <w:rsid w:val="002C5E91"/>
    <w:rsid w:val="002D5A67"/>
    <w:rsid w:val="002E4E6D"/>
    <w:rsid w:val="002E78F5"/>
    <w:rsid w:val="0031256E"/>
    <w:rsid w:val="003170B1"/>
    <w:rsid w:val="00317B13"/>
    <w:rsid w:val="0032363E"/>
    <w:rsid w:val="00330A31"/>
    <w:rsid w:val="00345C0C"/>
    <w:rsid w:val="00346E44"/>
    <w:rsid w:val="00350C8C"/>
    <w:rsid w:val="00351C0F"/>
    <w:rsid w:val="00384331"/>
    <w:rsid w:val="003852A6"/>
    <w:rsid w:val="003928B2"/>
    <w:rsid w:val="003976FC"/>
    <w:rsid w:val="003A022B"/>
    <w:rsid w:val="003A10BB"/>
    <w:rsid w:val="003B39CA"/>
    <w:rsid w:val="003B7DED"/>
    <w:rsid w:val="003C6011"/>
    <w:rsid w:val="003D1436"/>
    <w:rsid w:val="003D5693"/>
    <w:rsid w:val="003E2692"/>
    <w:rsid w:val="003E38EE"/>
    <w:rsid w:val="003F1384"/>
    <w:rsid w:val="003F5320"/>
    <w:rsid w:val="0040696B"/>
    <w:rsid w:val="004072B1"/>
    <w:rsid w:val="00410D13"/>
    <w:rsid w:val="004354A0"/>
    <w:rsid w:val="00454169"/>
    <w:rsid w:val="0045591A"/>
    <w:rsid w:val="00476274"/>
    <w:rsid w:val="004A2762"/>
    <w:rsid w:val="004A29B4"/>
    <w:rsid w:val="004B63A7"/>
    <w:rsid w:val="004D5C81"/>
    <w:rsid w:val="004F3CE9"/>
    <w:rsid w:val="004F60F7"/>
    <w:rsid w:val="00511D07"/>
    <w:rsid w:val="005149C9"/>
    <w:rsid w:val="005207AF"/>
    <w:rsid w:val="00522272"/>
    <w:rsid w:val="00523266"/>
    <w:rsid w:val="005363D8"/>
    <w:rsid w:val="005370C1"/>
    <w:rsid w:val="00540D07"/>
    <w:rsid w:val="00582545"/>
    <w:rsid w:val="005917DE"/>
    <w:rsid w:val="00591895"/>
    <w:rsid w:val="0059545A"/>
    <w:rsid w:val="0059799E"/>
    <w:rsid w:val="005C10EE"/>
    <w:rsid w:val="005C2B3D"/>
    <w:rsid w:val="005C73E6"/>
    <w:rsid w:val="005D4E76"/>
    <w:rsid w:val="005D5D9A"/>
    <w:rsid w:val="00605062"/>
    <w:rsid w:val="00605BE8"/>
    <w:rsid w:val="0061188E"/>
    <w:rsid w:val="00635702"/>
    <w:rsid w:val="0064729C"/>
    <w:rsid w:val="00674276"/>
    <w:rsid w:val="00675321"/>
    <w:rsid w:val="006832AF"/>
    <w:rsid w:val="00686A3C"/>
    <w:rsid w:val="0069386B"/>
    <w:rsid w:val="006958E8"/>
    <w:rsid w:val="00695AD2"/>
    <w:rsid w:val="006B05C6"/>
    <w:rsid w:val="006B129F"/>
    <w:rsid w:val="006C0781"/>
    <w:rsid w:val="006C2BF6"/>
    <w:rsid w:val="006C538F"/>
    <w:rsid w:val="006C5A3C"/>
    <w:rsid w:val="006C63C6"/>
    <w:rsid w:val="006E3119"/>
    <w:rsid w:val="006F0A16"/>
    <w:rsid w:val="006F3153"/>
    <w:rsid w:val="006F5B1F"/>
    <w:rsid w:val="00705FED"/>
    <w:rsid w:val="007068CF"/>
    <w:rsid w:val="00706BF6"/>
    <w:rsid w:val="00712135"/>
    <w:rsid w:val="00722C90"/>
    <w:rsid w:val="00723415"/>
    <w:rsid w:val="00725F40"/>
    <w:rsid w:val="00730F6A"/>
    <w:rsid w:val="00737E94"/>
    <w:rsid w:val="007439BC"/>
    <w:rsid w:val="00750309"/>
    <w:rsid w:val="0075104E"/>
    <w:rsid w:val="00762FAF"/>
    <w:rsid w:val="00777BCD"/>
    <w:rsid w:val="00786E76"/>
    <w:rsid w:val="007970C2"/>
    <w:rsid w:val="007B4229"/>
    <w:rsid w:val="007B525A"/>
    <w:rsid w:val="007B73F3"/>
    <w:rsid w:val="007C7F33"/>
    <w:rsid w:val="007D765F"/>
    <w:rsid w:val="007E32F1"/>
    <w:rsid w:val="007E6313"/>
    <w:rsid w:val="007F0A54"/>
    <w:rsid w:val="008003F1"/>
    <w:rsid w:val="00804FD4"/>
    <w:rsid w:val="00817162"/>
    <w:rsid w:val="008220D8"/>
    <w:rsid w:val="0083041A"/>
    <w:rsid w:val="00835A1F"/>
    <w:rsid w:val="00836681"/>
    <w:rsid w:val="00837505"/>
    <w:rsid w:val="00843365"/>
    <w:rsid w:val="00844FED"/>
    <w:rsid w:val="00845725"/>
    <w:rsid w:val="00864BD8"/>
    <w:rsid w:val="00866C81"/>
    <w:rsid w:val="008678E7"/>
    <w:rsid w:val="00885FCB"/>
    <w:rsid w:val="00886ED5"/>
    <w:rsid w:val="008873CA"/>
    <w:rsid w:val="008A1029"/>
    <w:rsid w:val="008B6A59"/>
    <w:rsid w:val="008B7A38"/>
    <w:rsid w:val="008C09D0"/>
    <w:rsid w:val="008D51A7"/>
    <w:rsid w:val="008D7211"/>
    <w:rsid w:val="008E3C70"/>
    <w:rsid w:val="008E47C7"/>
    <w:rsid w:val="00907E6F"/>
    <w:rsid w:val="009115F6"/>
    <w:rsid w:val="009503CA"/>
    <w:rsid w:val="00980C67"/>
    <w:rsid w:val="009A0D33"/>
    <w:rsid w:val="009B020B"/>
    <w:rsid w:val="009B40D1"/>
    <w:rsid w:val="009C03F3"/>
    <w:rsid w:val="009C7E8F"/>
    <w:rsid w:val="009E19A2"/>
    <w:rsid w:val="009E6683"/>
    <w:rsid w:val="009F03BD"/>
    <w:rsid w:val="00A03064"/>
    <w:rsid w:val="00A0357E"/>
    <w:rsid w:val="00A21599"/>
    <w:rsid w:val="00A23823"/>
    <w:rsid w:val="00A241E6"/>
    <w:rsid w:val="00A32D09"/>
    <w:rsid w:val="00A52AB5"/>
    <w:rsid w:val="00A61B2E"/>
    <w:rsid w:val="00A64E54"/>
    <w:rsid w:val="00A672AC"/>
    <w:rsid w:val="00A73EBF"/>
    <w:rsid w:val="00A76FE2"/>
    <w:rsid w:val="00A865E4"/>
    <w:rsid w:val="00A9637B"/>
    <w:rsid w:val="00AA4774"/>
    <w:rsid w:val="00AA4898"/>
    <w:rsid w:val="00AA594D"/>
    <w:rsid w:val="00AB3C4F"/>
    <w:rsid w:val="00AB42F4"/>
    <w:rsid w:val="00AB4EA5"/>
    <w:rsid w:val="00AC3C9A"/>
    <w:rsid w:val="00AC3E4B"/>
    <w:rsid w:val="00AE0383"/>
    <w:rsid w:val="00AE3984"/>
    <w:rsid w:val="00B10BC5"/>
    <w:rsid w:val="00B207B1"/>
    <w:rsid w:val="00B47F85"/>
    <w:rsid w:val="00B52C5B"/>
    <w:rsid w:val="00B75D96"/>
    <w:rsid w:val="00B92418"/>
    <w:rsid w:val="00B93DA9"/>
    <w:rsid w:val="00B979DC"/>
    <w:rsid w:val="00BA204D"/>
    <w:rsid w:val="00BC068E"/>
    <w:rsid w:val="00BD7F8F"/>
    <w:rsid w:val="00C00B87"/>
    <w:rsid w:val="00C06013"/>
    <w:rsid w:val="00C0731D"/>
    <w:rsid w:val="00C07D14"/>
    <w:rsid w:val="00C1122B"/>
    <w:rsid w:val="00C23334"/>
    <w:rsid w:val="00C26D69"/>
    <w:rsid w:val="00C370AA"/>
    <w:rsid w:val="00C37E2B"/>
    <w:rsid w:val="00C403FC"/>
    <w:rsid w:val="00C4328E"/>
    <w:rsid w:val="00C45C86"/>
    <w:rsid w:val="00C57CE7"/>
    <w:rsid w:val="00C60772"/>
    <w:rsid w:val="00C64DA4"/>
    <w:rsid w:val="00C65911"/>
    <w:rsid w:val="00C73DDE"/>
    <w:rsid w:val="00C81A5A"/>
    <w:rsid w:val="00C82744"/>
    <w:rsid w:val="00C90336"/>
    <w:rsid w:val="00C92FFF"/>
    <w:rsid w:val="00CA1433"/>
    <w:rsid w:val="00CA3B71"/>
    <w:rsid w:val="00CB131F"/>
    <w:rsid w:val="00CC1933"/>
    <w:rsid w:val="00CE1AE3"/>
    <w:rsid w:val="00CF7859"/>
    <w:rsid w:val="00D05420"/>
    <w:rsid w:val="00D352CA"/>
    <w:rsid w:val="00D566E7"/>
    <w:rsid w:val="00D60E06"/>
    <w:rsid w:val="00D72D09"/>
    <w:rsid w:val="00D90B9C"/>
    <w:rsid w:val="00DA5779"/>
    <w:rsid w:val="00DB2554"/>
    <w:rsid w:val="00DD1769"/>
    <w:rsid w:val="00DE0FE5"/>
    <w:rsid w:val="00DF1AE1"/>
    <w:rsid w:val="00E1036F"/>
    <w:rsid w:val="00E2278D"/>
    <w:rsid w:val="00E36EF3"/>
    <w:rsid w:val="00E4133C"/>
    <w:rsid w:val="00E45BB5"/>
    <w:rsid w:val="00E65BE2"/>
    <w:rsid w:val="00E70545"/>
    <w:rsid w:val="00E90754"/>
    <w:rsid w:val="00EA007F"/>
    <w:rsid w:val="00EB543C"/>
    <w:rsid w:val="00EC2EE9"/>
    <w:rsid w:val="00EC4438"/>
    <w:rsid w:val="00EC7B36"/>
    <w:rsid w:val="00ED1889"/>
    <w:rsid w:val="00EE4D2F"/>
    <w:rsid w:val="00F02144"/>
    <w:rsid w:val="00F068BA"/>
    <w:rsid w:val="00F06901"/>
    <w:rsid w:val="00F12481"/>
    <w:rsid w:val="00F2324A"/>
    <w:rsid w:val="00F26BB2"/>
    <w:rsid w:val="00F31193"/>
    <w:rsid w:val="00F52FD3"/>
    <w:rsid w:val="00F549E1"/>
    <w:rsid w:val="00F54D56"/>
    <w:rsid w:val="00F90676"/>
    <w:rsid w:val="00F94B71"/>
    <w:rsid w:val="00FA6C6A"/>
    <w:rsid w:val="00FB5876"/>
    <w:rsid w:val="00FD09F9"/>
    <w:rsid w:val="00FD5A95"/>
    <w:rsid w:val="00FD7410"/>
    <w:rsid w:val="00FF5B3D"/>
    <w:rsid w:val="00FF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colevent">
    <w:name w:val="2 col event"/>
    <w:basedOn w:val="PlainText"/>
    <w:pPr>
      <w:tabs>
        <w:tab w:val="left" w:pos="284"/>
        <w:tab w:val="left" w:pos="426"/>
        <w:tab w:val="left" w:pos="2127"/>
        <w:tab w:val="left" w:pos="3261"/>
        <w:tab w:val="left" w:pos="3686"/>
        <w:tab w:val="left" w:pos="4395"/>
        <w:tab w:val="left" w:pos="5529"/>
        <w:tab w:val="left" w:pos="5812"/>
        <w:tab w:val="left" w:pos="5954"/>
        <w:tab w:val="left" w:pos="7513"/>
        <w:tab w:val="left" w:pos="8789"/>
        <w:tab w:val="left" w:pos="9356"/>
        <w:tab w:val="left" w:pos="10065"/>
      </w:tabs>
    </w:pPr>
    <w:rPr>
      <w:rFonts w:ascii="Arial Narrow" w:hAnsi="Arial Narrow"/>
    </w:rPr>
  </w:style>
  <w:style w:type="paragraph" w:styleId="PlainText">
    <w:name w:val="Plain Text"/>
    <w:basedOn w:val="Normal"/>
    <w:link w:val="PlainTextChar"/>
    <w:uiPriority w:val="99"/>
    <w:rPr>
      <w:rFonts w:ascii="Courier New" w:hAnsi="Courier New"/>
    </w:r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customStyle="1" w:styleId="AgeGroupHeadings">
    <w:name w:val="AgeGroup Headings"/>
    <w:basedOn w:val="Normal"/>
    <w:pPr>
      <w:tabs>
        <w:tab w:val="left" w:pos="284"/>
        <w:tab w:val="center" w:pos="2410"/>
        <w:tab w:val="left" w:pos="2694"/>
        <w:tab w:val="center" w:pos="4111"/>
        <w:tab w:val="left" w:pos="4536"/>
        <w:tab w:val="left" w:pos="5245"/>
        <w:tab w:val="center" w:pos="5387"/>
        <w:tab w:val="center" w:pos="6096"/>
        <w:tab w:val="center" w:pos="6946"/>
        <w:tab w:val="center" w:pos="7797"/>
        <w:tab w:val="center" w:pos="8647"/>
        <w:tab w:val="center" w:pos="9498"/>
        <w:tab w:val="center" w:pos="10348"/>
      </w:tabs>
      <w:spacing w:before="100" w:after="100"/>
    </w:pPr>
    <w:rPr>
      <w:rFonts w:ascii="Arial Narrow" w:hAnsi="Arial Narrow"/>
      <w:b/>
      <w:lang w:bidi="he-IL"/>
    </w:rPr>
  </w:style>
  <w:style w:type="paragraph" w:customStyle="1" w:styleId="BlankHeaderLine">
    <w:name w:val="Blank Header Line"/>
    <w:basedOn w:val="Normal"/>
    <w:pPr>
      <w:tabs>
        <w:tab w:val="left" w:pos="284"/>
        <w:tab w:val="center" w:pos="2410"/>
        <w:tab w:val="left" w:pos="2694"/>
        <w:tab w:val="center" w:pos="4111"/>
        <w:tab w:val="left" w:pos="4536"/>
        <w:tab w:val="left" w:pos="5245"/>
        <w:tab w:val="center" w:pos="5387"/>
        <w:tab w:val="center" w:pos="6096"/>
        <w:tab w:val="center" w:pos="6946"/>
        <w:tab w:val="center" w:pos="7797"/>
        <w:tab w:val="center" w:pos="8647"/>
        <w:tab w:val="center" w:pos="9498"/>
        <w:tab w:val="center" w:pos="10348"/>
      </w:tabs>
      <w:spacing w:before="100"/>
    </w:pPr>
    <w:rPr>
      <w:rFonts w:ascii="Arial Narrow" w:eastAsia="MS Mincho" w:hAnsi="Arial Narrow" w:cs="Arial"/>
      <w:b/>
      <w:sz w:val="10"/>
      <w:lang w:bidi="he-IL"/>
    </w:rPr>
  </w:style>
  <w:style w:type="paragraph" w:customStyle="1" w:styleId="EventHeading">
    <w:name w:val="Event Heading"/>
    <w:basedOn w:val="PlainText"/>
    <w:rPr>
      <w:rFonts w:ascii="Arial" w:hAnsi="Arial"/>
      <w:b/>
      <w:sz w:val="22"/>
      <w:u w:val="single"/>
      <w:lang w:bidi="he-IL"/>
    </w:rPr>
  </w:style>
  <w:style w:type="paragraph" w:customStyle="1" w:styleId="Result">
    <w:name w:val="Result"/>
    <w:basedOn w:val="PlainText"/>
    <w:pPr>
      <w:tabs>
        <w:tab w:val="left" w:pos="284"/>
        <w:tab w:val="left" w:pos="2268"/>
        <w:tab w:val="left" w:pos="2694"/>
        <w:tab w:val="left" w:pos="2835"/>
        <w:tab w:val="left" w:pos="4678"/>
        <w:tab w:val="left" w:pos="4962"/>
        <w:tab w:val="left" w:pos="5103"/>
        <w:tab w:val="left" w:pos="5812"/>
        <w:tab w:val="left" w:pos="6663"/>
        <w:tab w:val="left" w:pos="7513"/>
        <w:tab w:val="left" w:pos="8364"/>
        <w:tab w:val="left" w:pos="9214"/>
        <w:tab w:val="left" w:pos="10065"/>
      </w:tabs>
    </w:pPr>
    <w:rPr>
      <w:rFonts w:ascii="Arial Narrow" w:eastAsia="MS Mincho" w:hAnsi="Arial Narrow"/>
      <w:sz w:val="22"/>
      <w:lang w:bidi="he-IL"/>
    </w:rPr>
  </w:style>
  <w:style w:type="paragraph" w:customStyle="1" w:styleId="ResultHeadings">
    <w:name w:val="Result Headings"/>
    <w:basedOn w:val="PlainText"/>
    <w:pPr>
      <w:tabs>
        <w:tab w:val="left" w:pos="284"/>
        <w:tab w:val="center" w:pos="2410"/>
        <w:tab w:val="left" w:pos="2694"/>
        <w:tab w:val="center" w:pos="4111"/>
        <w:tab w:val="left" w:pos="4536"/>
        <w:tab w:val="left" w:pos="5245"/>
        <w:tab w:val="center" w:pos="5387"/>
        <w:tab w:val="center" w:pos="6096"/>
        <w:tab w:val="center" w:pos="6946"/>
        <w:tab w:val="center" w:pos="7797"/>
        <w:tab w:val="center" w:pos="8647"/>
        <w:tab w:val="center" w:pos="9498"/>
        <w:tab w:val="center" w:pos="10348"/>
      </w:tabs>
      <w:spacing w:before="100"/>
    </w:pPr>
    <w:rPr>
      <w:rFonts w:ascii="Arial Narrow" w:hAnsi="Arial Narrow"/>
      <w:b/>
      <w:lang w:bidi="he-IL"/>
    </w:rPr>
  </w:style>
  <w:style w:type="character" w:styleId="PageNumber">
    <w:name w:val="page number"/>
    <w:basedOn w:val="DefaultParagraphFont"/>
    <w:rsid w:val="00277D65"/>
  </w:style>
  <w:style w:type="character" w:customStyle="1" w:styleId="HeaderChar">
    <w:name w:val="Header Char"/>
    <w:basedOn w:val="DefaultParagraphFont"/>
    <w:link w:val="Header"/>
    <w:rsid w:val="00CB131F"/>
    <w:rPr>
      <w:lang w:eastAsia="en-US"/>
    </w:rPr>
  </w:style>
  <w:style w:type="character" w:customStyle="1" w:styleId="FooterChar">
    <w:name w:val="Footer Char"/>
    <w:basedOn w:val="DefaultParagraphFont"/>
    <w:link w:val="Footer"/>
    <w:rsid w:val="00CB131F"/>
    <w:rPr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CB131F"/>
    <w:rPr>
      <w:rFonts w:ascii="Courier New" w:hAnsi="Courier New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wimming%20Club\Desktop\SWIM%20TEMPLATES\HYTEK\hytekresult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hytekresults</Template>
  <TotalTime>1</TotalTime>
  <Pages>37</Pages>
  <Words>11685</Words>
  <Characters>66605</Characters>
  <Application>Microsoft Office Word</Application>
  <DocSecurity>0</DocSecurity>
  <Lines>555</Lines>
  <Paragraphs>156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Fife Council</Company>
  <LinksUpToDate>false</LinksUpToDate>
  <CharactersWithSpaces>78134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Swimming Club</dc:creator>
  <cp:lastModifiedBy>Neil McDonald</cp:lastModifiedBy>
  <cp:revision>2</cp:revision>
  <dcterms:created xsi:type="dcterms:W3CDTF">2018-05-28T19:37:00Z</dcterms:created>
  <dcterms:modified xsi:type="dcterms:W3CDTF">2018-05-28T19:37:00Z</dcterms:modified>
</cp:coreProperties>
</file>